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F2191" w14:textId="77777777" w:rsidR="00D65A80" w:rsidRPr="00D65A80" w:rsidRDefault="00D65A80" w:rsidP="00D65A80">
      <w:pPr>
        <w:rPr>
          <w:bCs/>
        </w:rPr>
      </w:pPr>
    </w:p>
    <w:p w14:paraId="78F769F3" w14:textId="1F79D6F4" w:rsidR="00D65A80" w:rsidRDefault="00D65A80" w:rsidP="00D65A80">
      <w:pPr>
        <w:pStyle w:val="Titel"/>
      </w:pPr>
      <w:r w:rsidRPr="00D65A80">
        <w:t xml:space="preserve">Einreichformular für die </w:t>
      </w:r>
      <w:r w:rsidR="00864663">
        <w:t>NQR-Zuordnung</w:t>
      </w:r>
    </w:p>
    <w:p w14:paraId="1CC42478" w14:textId="77777777" w:rsidR="00D65A80" w:rsidRPr="00D65A80" w:rsidRDefault="00D65A80" w:rsidP="00D65A80"/>
    <w:p w14:paraId="46A88AE9" w14:textId="5D61B140" w:rsidR="00D65A80" w:rsidRPr="00D65A80" w:rsidRDefault="00D65A80" w:rsidP="00D65A80">
      <w:pPr>
        <w:pStyle w:val="berschrift1"/>
        <w:numPr>
          <w:ilvl w:val="0"/>
          <w:numId w:val="0"/>
        </w:numPr>
      </w:pPr>
      <w:r w:rsidRPr="00D65A80">
        <w:t>Allgemeine Informationen zu</w:t>
      </w:r>
      <w:r w:rsidR="00864663">
        <w:t>r Qualifikation</w:t>
      </w:r>
    </w:p>
    <w:p w14:paraId="1E7F2B01" w14:textId="77777777" w:rsidR="00D65A80" w:rsidRDefault="00D65A80" w:rsidP="00D65A80">
      <w:pPr>
        <w:rPr>
          <w:b/>
          <w:bCs/>
        </w:rPr>
      </w:pPr>
    </w:p>
    <w:p w14:paraId="4AE5DB65" w14:textId="0E92C68A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 xml:space="preserve">0.1 </w:t>
      </w:r>
      <w:r w:rsidR="00864663" w:rsidRPr="00864663">
        <w:rPr>
          <w:b/>
          <w:bCs/>
        </w:rPr>
        <w:t>Bezeichnung der Qualifikation gemäß Qualifikationsnachweis</w:t>
      </w:r>
      <w:r w:rsidR="00864663">
        <w:rPr>
          <w:b/>
          <w:bCs/>
        </w:rPr>
        <w:t>:</w:t>
      </w:r>
    </w:p>
    <w:sdt>
      <w:sdtPr>
        <w:id w:val="1166662395"/>
        <w:placeholder>
          <w:docPart w:val="49254B309EDF4AF29076605D842969CA"/>
        </w:placeholder>
      </w:sdtPr>
      <w:sdtEndPr/>
      <w:sdtContent>
        <w:p w14:paraId="014ED86B" w14:textId="75D5B1BD" w:rsidR="00D65A80" w:rsidRPr="00D65A80" w:rsidRDefault="00D65A80" w:rsidP="00D65A80">
          <w:r>
            <w:t>Hier klicken, um Text einzugeben</w:t>
          </w:r>
        </w:p>
      </w:sdtContent>
    </w:sdt>
    <w:p w14:paraId="48D13E16" w14:textId="4EE15AB5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 xml:space="preserve">0.2 </w:t>
      </w:r>
      <w:r w:rsidR="00864663" w:rsidRPr="00864663">
        <w:rPr>
          <w:b/>
          <w:bCs/>
        </w:rPr>
        <w:t>Angesuchtes NQR-Niveau</w:t>
      </w:r>
      <w:r w:rsidR="00864663">
        <w:rPr>
          <w:b/>
          <w:bCs/>
        </w:rPr>
        <w:t>:</w:t>
      </w:r>
    </w:p>
    <w:sdt>
      <w:sdtPr>
        <w:id w:val="1392615042"/>
        <w:placeholder>
          <w:docPart w:val="6C7BFFFBACAB431E8835B861EFE958E5"/>
        </w:placeholder>
      </w:sdtPr>
      <w:sdtEndPr/>
      <w:sdtContent>
        <w:p w14:paraId="2428DA62" w14:textId="77777777" w:rsidR="0093351A" w:rsidRPr="00D65A80" w:rsidRDefault="0093351A" w:rsidP="0093351A">
          <w:r>
            <w:t>Hier klicken, um Text einzugeben</w:t>
          </w:r>
        </w:p>
      </w:sdtContent>
    </w:sdt>
    <w:p w14:paraId="32FC4FEA" w14:textId="14EA6F00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 xml:space="preserve">0.3 </w:t>
      </w:r>
      <w:r w:rsidR="00864663">
        <w:rPr>
          <w:b/>
          <w:bCs/>
        </w:rPr>
        <w:t xml:space="preserve">Name </w:t>
      </w:r>
      <w:r w:rsidR="00864663" w:rsidRPr="00864663">
        <w:rPr>
          <w:b/>
          <w:bCs/>
        </w:rPr>
        <w:t>Qualifikationsanbieter</w:t>
      </w:r>
      <w:r w:rsidR="00864663">
        <w:rPr>
          <w:b/>
          <w:bCs/>
        </w:rPr>
        <w:t>*in:</w:t>
      </w:r>
    </w:p>
    <w:sdt>
      <w:sdtPr>
        <w:id w:val="-1928338644"/>
        <w:placeholder>
          <w:docPart w:val="90D92A3CF330468B99251CF2CFF9A9EF"/>
        </w:placeholder>
      </w:sdtPr>
      <w:sdtEndPr/>
      <w:sdtContent>
        <w:p w14:paraId="4503BEDC" w14:textId="77777777" w:rsidR="0093351A" w:rsidRPr="00D65A80" w:rsidRDefault="0093351A" w:rsidP="0093351A">
          <w:r>
            <w:t>Hier klicken, um Text einzugeben</w:t>
          </w:r>
        </w:p>
      </w:sdtContent>
    </w:sdt>
    <w:p w14:paraId="57B0C079" w14:textId="77777777" w:rsidR="00D65A80" w:rsidRPr="00D65A80" w:rsidRDefault="00D65A80" w:rsidP="00D65A80">
      <w:pPr>
        <w:rPr>
          <w:b/>
          <w:bCs/>
        </w:rPr>
      </w:pPr>
      <w:r w:rsidRPr="00D65A80">
        <w:rPr>
          <w:b/>
          <w:bCs/>
        </w:rPr>
        <w:t>0.4 Kontaktangaben bei Rückfragen (Name, Telefonnummer, E-Mail):</w:t>
      </w:r>
    </w:p>
    <w:sdt>
      <w:sdtPr>
        <w:id w:val="22370972"/>
        <w:placeholder>
          <w:docPart w:val="8F18744D447341CAAA23955249906133"/>
        </w:placeholder>
      </w:sdtPr>
      <w:sdtEndPr/>
      <w:sdtContent>
        <w:p w14:paraId="3C55F19D" w14:textId="77777777" w:rsidR="0093351A" w:rsidRPr="00D65A80" w:rsidRDefault="0093351A" w:rsidP="0093351A">
          <w:r>
            <w:t>Hier klicken, um Text einzugeben</w:t>
          </w:r>
        </w:p>
      </w:sdtContent>
    </w:sdt>
    <w:p w14:paraId="561A74A5" w14:textId="77777777" w:rsidR="00864663" w:rsidRPr="00864663" w:rsidRDefault="00864663" w:rsidP="00864663"/>
    <w:p w14:paraId="7E177C86" w14:textId="5424779E" w:rsidR="00D65A80" w:rsidRPr="00D65A80" w:rsidRDefault="00864663" w:rsidP="00D65A80">
      <w:pPr>
        <w:pStyle w:val="berschrift1"/>
        <w:numPr>
          <w:ilvl w:val="0"/>
          <w:numId w:val="0"/>
        </w:numPr>
      </w:pPr>
      <w:r>
        <w:t>Beschreibung der Qualifikation</w:t>
      </w:r>
    </w:p>
    <w:p w14:paraId="7CECE763" w14:textId="77777777" w:rsidR="008A25BE" w:rsidRDefault="008A25BE" w:rsidP="00D65A80">
      <w:pPr>
        <w:pStyle w:val="berschrift2"/>
        <w:numPr>
          <w:ilvl w:val="0"/>
          <w:numId w:val="0"/>
        </w:numPr>
      </w:pPr>
    </w:p>
    <w:p w14:paraId="37784EAF" w14:textId="5AC7C259" w:rsidR="00D65A80" w:rsidRPr="00D65A80" w:rsidRDefault="00864663" w:rsidP="008A25BE">
      <w:pPr>
        <w:pStyle w:val="standardseingerckt"/>
      </w:pPr>
      <w:r w:rsidRPr="00864663">
        <w:t>Wesentliche Lernergebnisse (Nennen Sie ca. 10-15 fachliche und überfachliche Lernergebnisse)</w:t>
      </w:r>
    </w:p>
    <w:p w14:paraId="1D6F5C74" w14:textId="1C9BACEB" w:rsidR="00D65A80" w:rsidRPr="00D65A80" w:rsidRDefault="00864663" w:rsidP="00864663">
      <w:pPr>
        <w:pStyle w:val="standardsunterfrageneingerckt"/>
        <w:rPr>
          <w:b/>
        </w:rPr>
      </w:pPr>
      <w:r w:rsidRPr="00864663">
        <w:t>Erläutern Sie dabei den Grad der Eigenständigkeit (bzw. die Handlungsspielräume) von Inhaber/innen dieser Qualifikation und geben Sie an, in welchem Ausmaß sie üblicherweise in der Lage sind, Verantwortung zu übernehmen.</w:t>
      </w:r>
    </w:p>
    <w:sdt>
      <w:sdtPr>
        <w:id w:val="1610163427"/>
        <w:placeholder>
          <w:docPart w:val="7AC070F5A64E44F281C32B1F73E949BC"/>
        </w:placeholder>
      </w:sdtPr>
      <w:sdtEndPr/>
      <w:sdtContent>
        <w:p w14:paraId="65A20404" w14:textId="4C7D85A4" w:rsidR="00D65A80" w:rsidRDefault="00864663" w:rsidP="00D65A80">
          <w:r>
            <w:t>LE1:</w:t>
          </w:r>
        </w:p>
        <w:p w14:paraId="7C624C5D" w14:textId="1D850D1C" w:rsidR="00864663" w:rsidRDefault="00864663" w:rsidP="00D65A80">
          <w:r>
            <w:t>LE2:</w:t>
          </w:r>
        </w:p>
        <w:p w14:paraId="0FE95A5D" w14:textId="7A7670CE" w:rsidR="00864663" w:rsidRPr="008A25BE" w:rsidRDefault="00AB647A" w:rsidP="00D65A80">
          <w:r>
            <w:t>etc.</w:t>
          </w:r>
        </w:p>
      </w:sdtContent>
    </w:sdt>
    <w:p w14:paraId="1380E798" w14:textId="5468FC12" w:rsidR="00D65A80" w:rsidRPr="00D65A80" w:rsidRDefault="00864663" w:rsidP="008A25BE">
      <w:pPr>
        <w:pStyle w:val="standardseingerckt"/>
      </w:pPr>
      <w:r w:rsidRPr="00864663">
        <w:t>Berufs- und Tätigkeitsfelder</w:t>
      </w:r>
    </w:p>
    <w:p w14:paraId="53417966" w14:textId="1FC88D9D" w:rsidR="00D65A80" w:rsidRPr="00D65A80" w:rsidRDefault="00864663" w:rsidP="00864663">
      <w:pPr>
        <w:pStyle w:val="standardsunterfrageneingerckt"/>
      </w:pPr>
      <w:r w:rsidRPr="00864663">
        <w:lastRenderedPageBreak/>
        <w:t>Beschreibung sie übliche und zugehörige Berufs- und Tätigkeitsfelder (bzw. beispielhaft die Bereiche und Sektoren, in denen Qualifikationsinhaber/innen typischerweise tätig sein können)</w:t>
      </w:r>
      <w:r w:rsidR="00AB647A">
        <w:t>.</w:t>
      </w:r>
    </w:p>
    <w:sdt>
      <w:sdtPr>
        <w:id w:val="1432852875"/>
        <w:placeholder>
          <w:docPart w:val="27ACB5B2651C46118E55EA44983302CA"/>
        </w:placeholder>
      </w:sdtPr>
      <w:sdtEndPr/>
      <w:sdtContent>
        <w:p w14:paraId="4F58BC9F" w14:textId="43714146" w:rsidR="009800BA" w:rsidRPr="00864663" w:rsidRDefault="00D65A80" w:rsidP="00D65A80">
          <w:r>
            <w:t>Hier klicken, um Text einzugeben</w:t>
          </w:r>
        </w:p>
      </w:sdtContent>
    </w:sdt>
    <w:p w14:paraId="424B73CE" w14:textId="4F3C7266" w:rsidR="00864663" w:rsidRPr="00D65A80" w:rsidRDefault="00864663" w:rsidP="00864663">
      <w:pPr>
        <w:pStyle w:val="standardseingerckt"/>
      </w:pPr>
      <w:r>
        <w:t>Berechtigungen</w:t>
      </w:r>
    </w:p>
    <w:p w14:paraId="63A67269" w14:textId="47BFAFD0" w:rsidR="00864663" w:rsidRPr="00D65A80" w:rsidRDefault="00AB647A" w:rsidP="00864663">
      <w:pPr>
        <w:pStyle w:val="standardsunterfrageneingerckt"/>
      </w:pPr>
      <w:r w:rsidRPr="00AB647A">
        <w:t>Erläutern Sie, falls vorhanden, die Berechtigungen, die mit der Qualifikation am Arbeitsmarkt (z.B. Gewerbeberechtigung) bzw. bei weiterführenden Bildungsprogrammen (z.B. Zugangsberechtigung) verbunden sind.</w:t>
      </w:r>
    </w:p>
    <w:sdt>
      <w:sdtPr>
        <w:id w:val="2103989132"/>
        <w:placeholder>
          <w:docPart w:val="7B45C6DC8CD74F988A7FF6F4993E7704"/>
        </w:placeholder>
      </w:sdtPr>
      <w:sdtContent>
        <w:p w14:paraId="0380186A" w14:textId="77777777" w:rsidR="00864663" w:rsidRPr="00864663" w:rsidRDefault="00864663" w:rsidP="00864663">
          <w:r>
            <w:t>Hier klicken, um Text einzugeben</w:t>
          </w:r>
        </w:p>
      </w:sdtContent>
    </w:sdt>
    <w:p w14:paraId="715EB144" w14:textId="599B60A0" w:rsidR="00864663" w:rsidRPr="00D65A80" w:rsidRDefault="00864663" w:rsidP="00864663">
      <w:pPr>
        <w:pStyle w:val="standardseingerckt"/>
      </w:pPr>
      <w:r>
        <w:t>Quellen</w:t>
      </w:r>
    </w:p>
    <w:p w14:paraId="58C38386" w14:textId="097A91DA" w:rsidR="00864663" w:rsidRPr="00D65A80" w:rsidRDefault="00AB647A" w:rsidP="00864663">
      <w:pPr>
        <w:pStyle w:val="standardsunterfrageneingerckt"/>
      </w:pPr>
      <w:r w:rsidRPr="00AB647A">
        <w:t>Verweisen Sie auf die diesbezüglichen Quellen (z.B. Rechtstexte, Kursbeschreibungen), auf die Sie sich in Ihrer Beschreibung berufen bzw. führen Sie gegebenenfalls Links zu diesen Dokumenten an.</w:t>
      </w:r>
    </w:p>
    <w:sdt>
      <w:sdtPr>
        <w:id w:val="-116058560"/>
        <w:placeholder>
          <w:docPart w:val="BDF75F66DD1C45F7A92449D92A509B2C"/>
        </w:placeholder>
      </w:sdtPr>
      <w:sdtContent>
        <w:p w14:paraId="5F999567" w14:textId="77777777" w:rsidR="00864663" w:rsidRPr="00864663" w:rsidRDefault="00864663" w:rsidP="00864663">
          <w:r>
            <w:t>Hier klicken, um Text einzugeben</w:t>
          </w:r>
        </w:p>
      </w:sdtContent>
    </w:sdt>
    <w:p w14:paraId="629065A5" w14:textId="77777777" w:rsidR="00864663" w:rsidRPr="00D65A80" w:rsidRDefault="00864663" w:rsidP="00D65A80"/>
    <w:p w14:paraId="020F3ED5" w14:textId="120FB4C1" w:rsidR="00D65A80" w:rsidRPr="00D65A80" w:rsidRDefault="00AB647A" w:rsidP="00AB647A">
      <w:pPr>
        <w:pStyle w:val="berschrift1"/>
        <w:numPr>
          <w:ilvl w:val="0"/>
          <w:numId w:val="0"/>
        </w:numPr>
      </w:pPr>
      <w:r>
        <w:t>Begründung der NQR-Zuordnung</w:t>
      </w:r>
    </w:p>
    <w:p w14:paraId="1DEA296D" w14:textId="690F5E64" w:rsidR="00D65A80" w:rsidRPr="00D65A80" w:rsidRDefault="00AB647A" w:rsidP="008A25BE">
      <w:pPr>
        <w:pStyle w:val="standardseingerckt"/>
      </w:pPr>
      <w:r>
        <w:t>Begründung des angesuchten Niveaus</w:t>
      </w:r>
    </w:p>
    <w:p w14:paraId="3B440F58" w14:textId="1DA76C1C" w:rsidR="00D65A80" w:rsidRPr="00D65A80" w:rsidRDefault="00AB647A" w:rsidP="00864663">
      <w:pPr>
        <w:pStyle w:val="standardsunterfrageneingerckt"/>
      </w:pPr>
      <w:r w:rsidRPr="00AB647A">
        <w:t xml:space="preserve">Begründen Sie Ihren </w:t>
      </w:r>
      <w:proofErr w:type="gramStart"/>
      <w:r w:rsidRPr="00AB647A">
        <w:t>Zuordnungsvorschlag</w:t>
      </w:r>
      <w:proofErr w:type="gramEnd"/>
      <w:r w:rsidRPr="00AB647A">
        <w:t xml:space="preserve"> indem Sie Ihre Qualifikation in Bezug zu den NQR-Deskriptoren (Kenntnisse, Fertigkeiten und Kompetenz) des beantragten Niveaus sowie auch des darunter bzw. darüber liegenden Niveaus setzen. Die Erläuterungen im NQR-Handbuch können Ihnen hierfür als Hilfestellung dienen.</w:t>
      </w:r>
    </w:p>
    <w:sdt>
      <w:sdtPr>
        <w:id w:val="-1155072245"/>
        <w:placeholder>
          <w:docPart w:val="BB3442CBDCA6443893AB4013D730E944"/>
        </w:placeholder>
      </w:sdtPr>
      <w:sdtEndPr/>
      <w:sdtContent>
        <w:p w14:paraId="3D0D7E28" w14:textId="1AB925BA" w:rsidR="00D65A80" w:rsidRDefault="00D65A80" w:rsidP="00D65A80">
          <w:r>
            <w:t>Hier klicken, um Text einzugeben</w:t>
          </w:r>
        </w:p>
      </w:sdtContent>
    </w:sdt>
    <w:p w14:paraId="1BB651E4" w14:textId="449AF074" w:rsidR="00AB647A" w:rsidRPr="00D65A80" w:rsidRDefault="00AB647A" w:rsidP="00AB647A">
      <w:pPr>
        <w:pStyle w:val="standardseingerckt"/>
      </w:pPr>
      <w:r>
        <w:t>Weitere Belege</w:t>
      </w:r>
    </w:p>
    <w:p w14:paraId="3C704CF4" w14:textId="022ADA72" w:rsidR="00AB647A" w:rsidRPr="00D65A80" w:rsidRDefault="00AB647A" w:rsidP="00AB647A">
      <w:pPr>
        <w:pStyle w:val="standardsunterfrageneingerckt"/>
      </w:pPr>
      <w:r w:rsidRPr="00AB647A">
        <w:t>Sie können das angesuchte NQR-Niveau anhand weiterer Belege (z.B. empirische Studien, Absolvent</w:t>
      </w:r>
      <w:r>
        <w:t>*</w:t>
      </w:r>
      <w:proofErr w:type="spellStart"/>
      <w:r w:rsidRPr="00AB647A">
        <w:t>innenanalyse</w:t>
      </w:r>
      <w:proofErr w:type="spellEnd"/>
      <w:r w:rsidRPr="00AB647A">
        <w:t>) begründen.</w:t>
      </w:r>
    </w:p>
    <w:sdt>
      <w:sdtPr>
        <w:id w:val="-1158764632"/>
        <w:placeholder>
          <w:docPart w:val="494F6001C5C14C208A8B338B79C9F4E6"/>
        </w:placeholder>
      </w:sdtPr>
      <w:sdtContent>
        <w:p w14:paraId="3B44FE2A" w14:textId="77777777" w:rsidR="00AB647A" w:rsidRDefault="00AB647A" w:rsidP="00AB647A">
          <w:r>
            <w:t>Hier klicken, um Text einzugeben</w:t>
          </w:r>
        </w:p>
      </w:sdtContent>
    </w:sdt>
    <w:p w14:paraId="7C93C840" w14:textId="7F3A41C9" w:rsidR="00AB647A" w:rsidRPr="00D65A80" w:rsidRDefault="00AB647A" w:rsidP="00AB647A">
      <w:pPr>
        <w:pStyle w:val="standardseingerckt"/>
      </w:pPr>
      <w:r>
        <w:t>Relation zu anderen Qualifikationen</w:t>
      </w:r>
    </w:p>
    <w:p w14:paraId="4C763257" w14:textId="3FA73EFC" w:rsidR="00AB647A" w:rsidRPr="00D65A80" w:rsidRDefault="00AB647A" w:rsidP="00AB647A">
      <w:pPr>
        <w:pStyle w:val="standardsunterfrageneingerckt"/>
      </w:pPr>
      <w:r w:rsidRPr="00AB647A">
        <w:t>Stellen Sie Ihre Qualifikation in Relation zu anderen Qualifikationen aus denselben bzw. ähnlich gelagerten Sektoren/Berufs- und Tätigkeitsfeldern dar. Wie lässt sich das angesuchte NQR-Niveau unter Verweis auf diese Qualifikationen (und deren Niveaus, falls bekannt) begründen?</w:t>
      </w:r>
    </w:p>
    <w:sdt>
      <w:sdtPr>
        <w:id w:val="1147557018"/>
        <w:placeholder>
          <w:docPart w:val="7041CD92A4874C1692B25C693BFF9E5F"/>
        </w:placeholder>
      </w:sdtPr>
      <w:sdtContent>
        <w:p w14:paraId="6D760D71" w14:textId="77777777" w:rsidR="00AB647A" w:rsidRDefault="00AB647A" w:rsidP="00AB647A">
          <w:r>
            <w:t>Hier klicken, um Text einzugeben</w:t>
          </w:r>
        </w:p>
      </w:sdtContent>
    </w:sdt>
    <w:p w14:paraId="28B633B8" w14:textId="05313353" w:rsidR="00AB647A" w:rsidRPr="00D65A80" w:rsidRDefault="00AB647A" w:rsidP="00AB647A">
      <w:pPr>
        <w:pStyle w:val="standardseingerckt"/>
      </w:pPr>
      <w:r>
        <w:t>Relation zu europäischen Qualifikationen</w:t>
      </w:r>
    </w:p>
    <w:p w14:paraId="70EAD2A3" w14:textId="59833F10" w:rsidR="00AB647A" w:rsidRPr="00D65A80" w:rsidRDefault="00AB647A" w:rsidP="00AB647A">
      <w:pPr>
        <w:pStyle w:val="standardsunterfrageneingerckt"/>
      </w:pPr>
      <w:r w:rsidRPr="00AB647A">
        <w:lastRenderedPageBreak/>
        <w:t>Sind Ihnen vergleichbare Qualifikationen außerhalb Österreichs bekannt? Inwiefern kann der Bezug zu diesen Qualifikationen die Zuordnung zum angesuchten Niveau untermauern? Zu welchem EQR-Niveau sind diese referenziert? Gibt es bi- oder multinationale Abkommen zur gegenseitigen Anerkennung dieser Qualifikationen?</w:t>
      </w:r>
    </w:p>
    <w:sdt>
      <w:sdtPr>
        <w:id w:val="-1705166323"/>
        <w:placeholder>
          <w:docPart w:val="7BAE487F144D4313B7AFD1A283C8E710"/>
        </w:placeholder>
      </w:sdtPr>
      <w:sdtContent>
        <w:p w14:paraId="7B9FAB47" w14:textId="77777777" w:rsidR="00AB647A" w:rsidRDefault="00AB647A" w:rsidP="00AB647A">
          <w:r>
            <w:t>Hier klicken, um Text einzugeben</w:t>
          </w:r>
        </w:p>
      </w:sdtContent>
    </w:sdt>
    <w:p w14:paraId="5404F62D" w14:textId="77777777" w:rsidR="00AB647A" w:rsidRDefault="00AB647A" w:rsidP="00D65A80"/>
    <w:p w14:paraId="045FE32B" w14:textId="527CB410" w:rsidR="00AB647A" w:rsidRPr="00D65A80" w:rsidRDefault="00AB647A" w:rsidP="00AB647A">
      <w:pPr>
        <w:pStyle w:val="berschrift1"/>
        <w:numPr>
          <w:ilvl w:val="0"/>
          <w:numId w:val="0"/>
        </w:numPr>
      </w:pPr>
      <w:r>
        <w:t>Angaben zu Feststellungsverfahren</w:t>
      </w:r>
    </w:p>
    <w:p w14:paraId="6D9AAC6E" w14:textId="54F4C4C2" w:rsidR="00AB647A" w:rsidRPr="00D65A80" w:rsidRDefault="00AB647A" w:rsidP="00AB647A">
      <w:pPr>
        <w:pStyle w:val="standardseingerckt"/>
      </w:pPr>
      <w:r>
        <w:t>Modus des Feststellungsverfahrens</w:t>
      </w:r>
    </w:p>
    <w:p w14:paraId="61D5EC0E" w14:textId="4148B872" w:rsidR="00AB647A" w:rsidRPr="00D65A80" w:rsidRDefault="00AB647A" w:rsidP="00AB647A">
      <w:pPr>
        <w:pStyle w:val="standardsunterfrageneingerckt"/>
      </w:pPr>
      <w:r w:rsidRPr="00AB647A">
        <w:t>Beschreiben Sie den Modus des Feststellungsverfahrens (Prüfungsverfahren, Methoden, Ablauf). Machen Sie Angaben über den genauen Ablauf und die Art des Feststellungsverfahrens, wie werden dabei die Lernergebnisse evaluiert?</w:t>
      </w:r>
    </w:p>
    <w:sdt>
      <w:sdtPr>
        <w:id w:val="-1947139564"/>
        <w:placeholder>
          <w:docPart w:val="BBAC44033DDA4080B5206AD5B0F3C816"/>
        </w:placeholder>
      </w:sdtPr>
      <w:sdtContent>
        <w:p w14:paraId="66CDCBD8" w14:textId="77777777" w:rsidR="00AB647A" w:rsidRDefault="00AB647A" w:rsidP="00AB647A">
          <w:r>
            <w:t>Hier klicken, um Text einzugeben</w:t>
          </w:r>
        </w:p>
      </w:sdtContent>
    </w:sdt>
    <w:p w14:paraId="7F754FC8" w14:textId="39C51313" w:rsidR="00F42C57" w:rsidRPr="00D65A80" w:rsidRDefault="00F42C57" w:rsidP="00F42C57">
      <w:pPr>
        <w:pStyle w:val="standardseingerckt"/>
      </w:pPr>
      <w:r>
        <w:t xml:space="preserve">Modus des </w:t>
      </w:r>
      <w:r>
        <w:t>Bewertungsverfahrens</w:t>
      </w:r>
    </w:p>
    <w:p w14:paraId="5282A53A" w14:textId="560D249B" w:rsidR="00F42C57" w:rsidRPr="00D65A80" w:rsidRDefault="00F42C57" w:rsidP="00F42C57">
      <w:pPr>
        <w:pStyle w:val="standardsunterfrageneingerckt"/>
      </w:pPr>
      <w:r w:rsidRPr="00F42C57">
        <w:t>Beschreiben Sie den Modus des Bewertungsverfahrens (z.B. Bewertungsschema, Kriterien, Prinzipien).</w:t>
      </w:r>
    </w:p>
    <w:sdt>
      <w:sdtPr>
        <w:id w:val="50282852"/>
        <w:placeholder>
          <w:docPart w:val="0F70CE54F85641488856872D919819E7"/>
        </w:placeholder>
      </w:sdtPr>
      <w:sdtContent>
        <w:p w14:paraId="79098426" w14:textId="77777777" w:rsidR="00F42C57" w:rsidRDefault="00F42C57" w:rsidP="00F42C57">
          <w:r>
            <w:t>Hier klicken, um Text einzugeben</w:t>
          </w:r>
        </w:p>
      </w:sdtContent>
    </w:sdt>
    <w:p w14:paraId="03684782" w14:textId="35E1A58A" w:rsidR="00F42C57" w:rsidRPr="00D65A80" w:rsidRDefault="00F42C57" w:rsidP="00F42C57">
      <w:pPr>
        <w:pStyle w:val="standardseingerckt"/>
      </w:pPr>
      <w:r>
        <w:t>Voraussetzungen</w:t>
      </w:r>
    </w:p>
    <w:p w14:paraId="528BEA0B" w14:textId="1CAB585B" w:rsidR="00F42C57" w:rsidRPr="00D65A80" w:rsidRDefault="00F42C57" w:rsidP="00F42C57">
      <w:pPr>
        <w:pStyle w:val="standardsunterfrageneingerckt"/>
      </w:pPr>
      <w:r w:rsidRPr="00F42C57">
        <w:t>Führen Sie die Voraussetzungen an, die Kandidatinnen und Kandidaten für das abschließende Feststellungsverfahren erfüllen müssen (z.B. Alter, Vorqualifikation/en, Lehrgangs-/Kursbesuch, Anwesenheit etc.).</w:t>
      </w:r>
    </w:p>
    <w:sdt>
      <w:sdtPr>
        <w:id w:val="1651712615"/>
        <w:placeholder>
          <w:docPart w:val="EE92C612F6E34854BC3334F4C17FB530"/>
        </w:placeholder>
      </w:sdtPr>
      <w:sdtContent>
        <w:p w14:paraId="5C9E7B17" w14:textId="77777777" w:rsidR="00F42C57" w:rsidRDefault="00F42C57" w:rsidP="00F42C57">
          <w:r>
            <w:t>Hier klicken, um Text einzugeben</w:t>
          </w:r>
        </w:p>
      </w:sdtContent>
    </w:sdt>
    <w:p w14:paraId="3E610263" w14:textId="58A2DC1D" w:rsidR="00F42C57" w:rsidRPr="00D65A80" w:rsidRDefault="00F42C57" w:rsidP="00F42C57">
      <w:pPr>
        <w:pStyle w:val="standardseingerckt"/>
      </w:pPr>
      <w:r>
        <w:t>Prüfende</w:t>
      </w:r>
    </w:p>
    <w:p w14:paraId="2AA55FEA" w14:textId="69832C29" w:rsidR="00F42C57" w:rsidRPr="00D65A80" w:rsidRDefault="00F42C57" w:rsidP="00F42C57">
      <w:pPr>
        <w:pStyle w:val="standardsunterfrageneingerckt"/>
      </w:pPr>
      <w:r w:rsidRPr="00F42C57">
        <w:t>Führen Sie die Voraussetzungen an, die Personen, die das Feststellungsverfahren durchführen, erfüllen müssen, (d.h. Qualifikationen, Praxiserfahrung, Teilnahme an Prüfer*</w:t>
      </w:r>
      <w:proofErr w:type="spellStart"/>
      <w:r w:rsidRPr="00F42C57">
        <w:t>innenschulungen</w:t>
      </w:r>
      <w:proofErr w:type="spellEnd"/>
      <w:r w:rsidRPr="00F42C57">
        <w:t>, Weiterbildungserfordernisse, Involvierung in Lehrprozesse etc.).</w:t>
      </w:r>
    </w:p>
    <w:sdt>
      <w:sdtPr>
        <w:id w:val="-1209030235"/>
        <w:placeholder>
          <w:docPart w:val="9F14ED58E4A3440594B53CBD00C46A95"/>
        </w:placeholder>
      </w:sdtPr>
      <w:sdtContent>
        <w:p w14:paraId="255D6695" w14:textId="77777777" w:rsidR="00F42C57" w:rsidRDefault="00F42C57" w:rsidP="00F42C57">
          <w:r>
            <w:t>Hier klicken, um Text einzugeben</w:t>
          </w:r>
        </w:p>
      </w:sdtContent>
    </w:sdt>
    <w:p w14:paraId="58C711A8" w14:textId="511B9541" w:rsidR="00F42C57" w:rsidRPr="00D65A80" w:rsidRDefault="00F42C57" w:rsidP="00F42C57">
      <w:pPr>
        <w:pStyle w:val="standardseingerckt"/>
      </w:pPr>
      <w:r>
        <w:t>Niveauentsprechung</w:t>
      </w:r>
    </w:p>
    <w:p w14:paraId="67FD4BFF" w14:textId="4B68CEA9" w:rsidR="00F42C57" w:rsidRPr="00D65A80" w:rsidRDefault="00F42C57" w:rsidP="00F42C57">
      <w:pPr>
        <w:pStyle w:val="standardsunterfrageneingerckt"/>
      </w:pPr>
      <w:r w:rsidRPr="00F42C57">
        <w:t xml:space="preserve">Argumentieren </w:t>
      </w:r>
      <w:proofErr w:type="gramStart"/>
      <w:r w:rsidRPr="00F42C57">
        <w:t>Sie</w:t>
      </w:r>
      <w:proofErr w:type="gramEnd"/>
      <w:r w:rsidRPr="00F42C57">
        <w:t xml:space="preserve"> inwiefern das Feststellungsverfahren geeignet ist, die Lernergebnisse zu überprüfen (in Bezug auf inhaltliche Breite und Tiefe sowie dem angesuchten NQR-Niveau).</w:t>
      </w:r>
    </w:p>
    <w:sdt>
      <w:sdtPr>
        <w:id w:val="-1179732632"/>
        <w:placeholder>
          <w:docPart w:val="604F2D4D53364CD2A97B5101287F9A96"/>
        </w:placeholder>
      </w:sdtPr>
      <w:sdtContent>
        <w:p w14:paraId="7B595A0A" w14:textId="77777777" w:rsidR="00F42C57" w:rsidRDefault="00F42C57" w:rsidP="00F42C57">
          <w:r>
            <w:t>Hier klicken, um Text einzugeben</w:t>
          </w:r>
        </w:p>
      </w:sdtContent>
    </w:sdt>
    <w:p w14:paraId="69B176BC" w14:textId="57ABEA6C" w:rsidR="00F42C57" w:rsidRPr="00D65A80" w:rsidRDefault="00F42C57" w:rsidP="00F42C57">
      <w:pPr>
        <w:pStyle w:val="standardseingerckt"/>
      </w:pPr>
      <w:r>
        <w:t>Quellen, die das Feststellungsverfahren regeln</w:t>
      </w:r>
    </w:p>
    <w:p w14:paraId="1DB04695" w14:textId="522DB91C" w:rsidR="00870C95" w:rsidRDefault="00870C95" w:rsidP="00870C95">
      <w:sdt>
        <w:sdtPr>
          <w:id w:val="18248438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870C95">
        <w:t>keine Rechtsgrundlage vorhanden</w:t>
      </w:r>
    </w:p>
    <w:p w14:paraId="7312EBD7" w14:textId="69746256" w:rsidR="00870C95" w:rsidRPr="00D65A80" w:rsidRDefault="00870C95" w:rsidP="00870C95">
      <w:sdt>
        <w:sdtPr>
          <w:id w:val="-3670644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>Bundesgesetz</w:t>
      </w:r>
      <w:r w:rsidRPr="00D65A80">
        <w:t xml:space="preserve">: </w:t>
      </w:r>
      <w:r w:rsidRPr="00D65A80">
        <w:tab/>
      </w:r>
      <w:sdt>
        <w:sdtPr>
          <w:id w:val="-988167099"/>
          <w:placeholder>
            <w:docPart w:val="BA14F17234174B4AA3B3E42BDDB6B838"/>
          </w:placeholder>
        </w:sdtPr>
        <w:sdtContent>
          <w:proofErr w:type="gramStart"/>
          <w:r>
            <w:t>Hier</w:t>
          </w:r>
          <w:proofErr w:type="gramEnd"/>
          <w:r>
            <w:t xml:space="preserve"> klicken, um Text einzugeben</w:t>
          </w:r>
        </w:sdtContent>
      </w:sdt>
    </w:p>
    <w:p w14:paraId="7A284B6C" w14:textId="5282FB59" w:rsidR="00870C95" w:rsidRPr="00D65A80" w:rsidRDefault="00870C95" w:rsidP="00870C95">
      <w:sdt>
        <w:sdtPr>
          <w:id w:val="14120343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>Landesgesetz</w:t>
      </w:r>
      <w:r w:rsidRPr="00D65A80">
        <w:t xml:space="preserve">: </w:t>
      </w:r>
      <w:r w:rsidRPr="00D65A80">
        <w:tab/>
      </w:r>
      <w:sdt>
        <w:sdtPr>
          <w:id w:val="2097362239"/>
          <w:placeholder>
            <w:docPart w:val="81C96E338B3A4C99A268AFE9172154E3"/>
          </w:placeholder>
        </w:sdtPr>
        <w:sdtContent>
          <w:proofErr w:type="gramStart"/>
          <w:r>
            <w:t>Hier</w:t>
          </w:r>
          <w:proofErr w:type="gramEnd"/>
          <w:r>
            <w:t xml:space="preserve"> klicken, um Text einzugeben</w:t>
          </w:r>
        </w:sdtContent>
      </w:sdt>
    </w:p>
    <w:p w14:paraId="41536B1C" w14:textId="3A30C17A" w:rsidR="00870C95" w:rsidRPr="00D65A80" w:rsidRDefault="00870C95" w:rsidP="00870C95">
      <w:sdt>
        <w:sdtPr>
          <w:id w:val="-8397707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>Verordnung</w:t>
      </w:r>
      <w:r w:rsidRPr="00D65A80">
        <w:t xml:space="preserve">: </w:t>
      </w:r>
      <w:r w:rsidRPr="00D65A80">
        <w:tab/>
      </w:r>
      <w:r>
        <w:tab/>
      </w:r>
      <w:sdt>
        <w:sdtPr>
          <w:id w:val="868115128"/>
          <w:placeholder>
            <w:docPart w:val="8B124B702F3B44E68D6975C4B50CE90D"/>
          </w:placeholder>
        </w:sdtPr>
        <w:sdtContent>
          <w:proofErr w:type="gramStart"/>
          <w:r>
            <w:t>Hier</w:t>
          </w:r>
          <w:proofErr w:type="gramEnd"/>
          <w:r>
            <w:t xml:space="preserve"> klicken, um Text einzugeben</w:t>
          </w:r>
        </w:sdtContent>
      </w:sdt>
    </w:p>
    <w:p w14:paraId="7E75AA29" w14:textId="7713B1E1" w:rsidR="00870C95" w:rsidRPr="00D65A80" w:rsidRDefault="00870C95" w:rsidP="00870C95">
      <w:sdt>
        <w:sdtPr>
          <w:id w:val="-688215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>Sonstiges, und zwar</w:t>
      </w:r>
      <w:r w:rsidRPr="00D65A80">
        <w:t xml:space="preserve">: </w:t>
      </w:r>
      <w:r w:rsidRPr="00D65A80">
        <w:tab/>
      </w:r>
      <w:sdt>
        <w:sdtPr>
          <w:id w:val="-1084918574"/>
          <w:placeholder>
            <w:docPart w:val="92D92A9543724D3BBCF86F8E175E7BC9"/>
          </w:placeholder>
        </w:sdtPr>
        <w:sdtContent>
          <w:r>
            <w:t>z.B. eine Prüfungsordnung, ein Curriculum</w:t>
          </w:r>
        </w:sdtContent>
      </w:sdt>
    </w:p>
    <w:p w14:paraId="2AB17632" w14:textId="77777777" w:rsidR="00870C95" w:rsidRPr="00D65A80" w:rsidRDefault="00870C95" w:rsidP="00870C95"/>
    <w:p w14:paraId="30A1A1C6" w14:textId="57EA1812" w:rsidR="00870C95" w:rsidRPr="00D65A80" w:rsidRDefault="00870C95" w:rsidP="00870C95">
      <w:pPr>
        <w:pStyle w:val="berschrift1"/>
        <w:numPr>
          <w:ilvl w:val="0"/>
          <w:numId w:val="0"/>
        </w:numPr>
      </w:pPr>
      <w:r w:rsidRPr="00870C95">
        <w:t>Qualifikationsentwicklung und Qualitätssicherung</w:t>
      </w:r>
    </w:p>
    <w:p w14:paraId="43C7F535" w14:textId="24BDA163" w:rsidR="00870C95" w:rsidRPr="00D65A80" w:rsidRDefault="00870C95" w:rsidP="00870C95">
      <w:pPr>
        <w:pStyle w:val="standardseingerckt"/>
      </w:pPr>
      <w:r w:rsidRPr="00870C95">
        <w:t>Inhaltlicher/theoretischer Bezugsrahmen der Qualifikation</w:t>
      </w:r>
    </w:p>
    <w:p w14:paraId="6916C8A5" w14:textId="53E19C26" w:rsidR="00870C95" w:rsidRPr="00D65A80" w:rsidRDefault="00870C95" w:rsidP="00870C95">
      <w:pPr>
        <w:pStyle w:val="standardsunterfrageneingerckt"/>
      </w:pPr>
      <w:r w:rsidRPr="00870C95">
        <w:t>Machen Sie Angaben zum inhaltlichen/theoretischen Bezugsrahmen der Qualifikation (z. B. fachlicher Hintergrund, sektorspezifischer Kompetenzrahmen, theoretische Konzepte, wissenschaftliche Disziplinen und Kriterien, Organisations- bzw. Standardisierungsgrad der Berufsgruppe, Berufsbild)</w:t>
      </w:r>
      <w:r w:rsidR="008B5F2E">
        <w:t>.</w:t>
      </w:r>
    </w:p>
    <w:sdt>
      <w:sdtPr>
        <w:id w:val="-756755330"/>
        <w:placeholder>
          <w:docPart w:val="57869BAAC81A4AE58706174FBF92B8CD"/>
        </w:placeholder>
      </w:sdtPr>
      <w:sdtContent>
        <w:p w14:paraId="2A1C4C57" w14:textId="77777777" w:rsidR="00870C95" w:rsidRDefault="00870C95" w:rsidP="00870C95">
          <w:r>
            <w:t>Hier klicken, um Text einzugeben</w:t>
          </w:r>
        </w:p>
      </w:sdtContent>
    </w:sdt>
    <w:p w14:paraId="59B60FBC" w14:textId="17E5828D" w:rsidR="00870C95" w:rsidRPr="00D65A80" w:rsidRDefault="00870C95" w:rsidP="00870C95">
      <w:pPr>
        <w:pStyle w:val="standardseingerckt"/>
      </w:pPr>
      <w:r w:rsidRPr="00870C95">
        <w:t>Entwicklungsschritte, Abläufe und Maßnahmen</w:t>
      </w:r>
    </w:p>
    <w:p w14:paraId="38868041" w14:textId="370B9F0E" w:rsidR="00870C95" w:rsidRPr="00D65A80" w:rsidRDefault="008B5F2E" w:rsidP="00870C95">
      <w:pPr>
        <w:pStyle w:val="standardsunterfrageneingerckt"/>
      </w:pPr>
      <w:r w:rsidRPr="008B5F2E">
        <w:t>Beschreiben Sie den Prozess, wie die Qualifikation erstellt wurde, etwa Entwicklungsschritte oder Abläufen und Maßnahmen, die Sie bei der Entwicklung bzw. Weiterentwicklung der Qualifikation gesetzt haben</w:t>
      </w:r>
      <w:r>
        <w:t>.</w:t>
      </w:r>
    </w:p>
    <w:sdt>
      <w:sdtPr>
        <w:id w:val="548110201"/>
        <w:placeholder>
          <w:docPart w:val="DCEB19292B724513A37A1DF85A0D1DA1"/>
        </w:placeholder>
      </w:sdtPr>
      <w:sdtContent>
        <w:p w14:paraId="1AF3191A" w14:textId="77777777" w:rsidR="00870C95" w:rsidRDefault="00870C95" w:rsidP="00870C95">
          <w:r>
            <w:t>Hier klicken, um Text einzugeben</w:t>
          </w:r>
        </w:p>
      </w:sdtContent>
    </w:sdt>
    <w:p w14:paraId="6B09DAE8" w14:textId="2AC5A387" w:rsidR="00870C95" w:rsidRPr="00D65A80" w:rsidRDefault="008B5F2E" w:rsidP="00870C95">
      <w:pPr>
        <w:pStyle w:val="standardseingerckt"/>
      </w:pPr>
      <w:r w:rsidRPr="008B5F2E">
        <w:t>Involvierte Personengruppen</w:t>
      </w:r>
    </w:p>
    <w:p w14:paraId="741FF86E" w14:textId="781D616F" w:rsidR="00870C95" w:rsidRPr="00D65A80" w:rsidRDefault="008B5F2E" w:rsidP="00870C95">
      <w:pPr>
        <w:pStyle w:val="standardsunterfrageneingerckt"/>
      </w:pPr>
      <w:r w:rsidRPr="008B5F2E">
        <w:t>Beschreiben Sie die in den Entwicklungsprozess eingebundenen Personengruppen.</w:t>
      </w:r>
    </w:p>
    <w:sdt>
      <w:sdtPr>
        <w:id w:val="-1461874180"/>
        <w:placeholder>
          <w:docPart w:val="9EC6888986504279A31C35AC92F6F342"/>
        </w:placeholder>
      </w:sdtPr>
      <w:sdtContent>
        <w:p w14:paraId="098A816F" w14:textId="77777777" w:rsidR="00870C95" w:rsidRDefault="00870C95" w:rsidP="00870C95">
          <w:r>
            <w:t>Hier klicken, um Text einzugeben</w:t>
          </w:r>
        </w:p>
      </w:sdtContent>
    </w:sdt>
    <w:p w14:paraId="2B44CEA6" w14:textId="45AE1895" w:rsidR="008B5F2E" w:rsidRPr="00D65A80" w:rsidRDefault="008B5F2E" w:rsidP="008B5F2E">
      <w:pPr>
        <w:pStyle w:val="standardseingerckt"/>
      </w:pPr>
      <w:r>
        <w:t>Bedarfssicherung</w:t>
      </w:r>
    </w:p>
    <w:p w14:paraId="09B88A87" w14:textId="15722DFA" w:rsidR="008B5F2E" w:rsidRPr="00D65A80" w:rsidRDefault="008B5F2E" w:rsidP="008B5F2E">
      <w:pPr>
        <w:pStyle w:val="standardsunterfrageneingerckt"/>
      </w:pPr>
      <w:r w:rsidRPr="008B5F2E">
        <w:t xml:space="preserve">Welche Maßnahmen werden getroffen, die Lernergebnisse bedarfs- und zukunftsorientiert zu sichern (z.B. Befragungen </w:t>
      </w:r>
      <w:proofErr w:type="gramStart"/>
      <w:r w:rsidRPr="008B5F2E">
        <w:t>von Absolvent</w:t>
      </w:r>
      <w:proofErr w:type="gramEnd"/>
      <w:r>
        <w:t>*</w:t>
      </w:r>
      <w:r w:rsidRPr="008B5F2E">
        <w:t>innen und Arbeitgeber</w:t>
      </w:r>
      <w:r>
        <w:t>*</w:t>
      </w:r>
      <w:r w:rsidRPr="008B5F2E">
        <w:t>innen, relevante Statistiken etc.)?</w:t>
      </w:r>
    </w:p>
    <w:sdt>
      <w:sdtPr>
        <w:id w:val="735284425"/>
        <w:placeholder>
          <w:docPart w:val="8890D19C65BF491F967E27BAF1DCE20F"/>
        </w:placeholder>
      </w:sdtPr>
      <w:sdtContent>
        <w:p w14:paraId="07A716D1" w14:textId="77777777" w:rsidR="008B5F2E" w:rsidRDefault="008B5F2E" w:rsidP="008B5F2E">
          <w:r>
            <w:t>Hier klicken, um Text einzugeben</w:t>
          </w:r>
        </w:p>
      </w:sdtContent>
    </w:sdt>
    <w:p w14:paraId="1EA640CA" w14:textId="6F6CC94C" w:rsidR="008B5F2E" w:rsidRPr="00D65A80" w:rsidRDefault="008B5F2E" w:rsidP="008B5F2E">
      <w:pPr>
        <w:pStyle w:val="standardseingerckt"/>
      </w:pPr>
      <w:r w:rsidRPr="008B5F2E">
        <w:t>Verlässlichkeit</w:t>
      </w:r>
    </w:p>
    <w:p w14:paraId="6B105A93" w14:textId="4C5CC9C5" w:rsidR="008B5F2E" w:rsidRPr="00D65A80" w:rsidRDefault="008B5F2E" w:rsidP="008B5F2E">
      <w:pPr>
        <w:pStyle w:val="standardsunterfrageneingerckt"/>
      </w:pPr>
      <w:r w:rsidRPr="008B5F2E">
        <w:t>Welche Schritte zur Qualitätssicherung setzen Sie in Bezug auf das Feststellungsverfahren? Wie gewährleisten Sie die Verlässlichkeit (z.B. Expertise und Schulung der Prüfenden) des Prozesses?</w:t>
      </w:r>
    </w:p>
    <w:sdt>
      <w:sdtPr>
        <w:id w:val="1493756822"/>
        <w:placeholder>
          <w:docPart w:val="D7BBA8EC5F4940F787BD269B46745DC3"/>
        </w:placeholder>
      </w:sdtPr>
      <w:sdtContent>
        <w:p w14:paraId="6D6FA765" w14:textId="77777777" w:rsidR="008B5F2E" w:rsidRDefault="008B5F2E" w:rsidP="008B5F2E">
          <w:r>
            <w:t>Hier klicken, um Text einzugeben</w:t>
          </w:r>
        </w:p>
      </w:sdtContent>
    </w:sdt>
    <w:p w14:paraId="37116ABB" w14:textId="4DDC6D0F" w:rsidR="008B5F2E" w:rsidRPr="00D65A80" w:rsidRDefault="008B5F2E" w:rsidP="008B5F2E">
      <w:pPr>
        <w:pStyle w:val="standardseingerckt"/>
      </w:pPr>
      <w:r w:rsidRPr="008B5F2E">
        <w:t>Transparenz</w:t>
      </w:r>
    </w:p>
    <w:p w14:paraId="3238460D" w14:textId="1F2974A1" w:rsidR="008B5F2E" w:rsidRPr="00D65A80" w:rsidRDefault="008B5F2E" w:rsidP="008B5F2E">
      <w:pPr>
        <w:pStyle w:val="standardsunterfrageneingerckt"/>
      </w:pPr>
      <w:r w:rsidRPr="008B5F2E">
        <w:t>Welche Schritte zur Qualitätssicherung setzen Sie in Bezug auf das Feststellungsverfahren? Wie gewährleisten Sie die Transparenz des Prozesses (z.B. Protokollierungen, Einsichtnahmen und Verfahrensbeschreibung)</w:t>
      </w:r>
      <w:r>
        <w:t>?</w:t>
      </w:r>
    </w:p>
    <w:sdt>
      <w:sdtPr>
        <w:id w:val="-1210492887"/>
        <w:placeholder>
          <w:docPart w:val="67D65964468B46C0A8846555B2D61A4F"/>
        </w:placeholder>
      </w:sdtPr>
      <w:sdtContent>
        <w:p w14:paraId="33E42A74" w14:textId="77777777" w:rsidR="008B5F2E" w:rsidRDefault="008B5F2E" w:rsidP="008B5F2E">
          <w:r>
            <w:t>Hier klicken, um Text einzugeben</w:t>
          </w:r>
        </w:p>
      </w:sdtContent>
    </w:sdt>
    <w:p w14:paraId="18D55F13" w14:textId="742047DF" w:rsidR="008B5F2E" w:rsidRPr="00D65A80" w:rsidRDefault="008B5F2E" w:rsidP="008B5F2E">
      <w:pPr>
        <w:pStyle w:val="standardseingerckt"/>
      </w:pPr>
      <w:r w:rsidRPr="008B5F2E">
        <w:t>Fairness</w:t>
      </w:r>
    </w:p>
    <w:p w14:paraId="4CAD2AF4" w14:textId="3E27AD01" w:rsidR="008B5F2E" w:rsidRPr="00D65A80" w:rsidRDefault="008B5F2E" w:rsidP="008B5F2E">
      <w:pPr>
        <w:pStyle w:val="standardsunterfrageneingerckt"/>
      </w:pPr>
      <w:r w:rsidRPr="008B5F2E">
        <w:t>Welche Schritte zur Qualitätssicherung setzen Sie in Bezug auf das Feststellungsverfahren? Wie gewährleisten Sie die Fairness des Prozesses (z.B. Möglichkeit der Wiederholung, Rechtsmittel)?</w:t>
      </w:r>
    </w:p>
    <w:sdt>
      <w:sdtPr>
        <w:id w:val="-1917785808"/>
        <w:placeholder>
          <w:docPart w:val="D341D69A315443719269D2C4496A3825"/>
        </w:placeholder>
      </w:sdtPr>
      <w:sdtContent>
        <w:p w14:paraId="2A559E52" w14:textId="77777777" w:rsidR="008B5F2E" w:rsidRDefault="008B5F2E" w:rsidP="008B5F2E">
          <w:r>
            <w:t>Hier klicken, um Text einzugeben</w:t>
          </w:r>
        </w:p>
      </w:sdtContent>
    </w:sdt>
    <w:p w14:paraId="05DF6ECC" w14:textId="2DEB4C93" w:rsidR="008B5F2E" w:rsidRPr="00D65A80" w:rsidRDefault="008B5F2E" w:rsidP="008B5F2E">
      <w:pPr>
        <w:pStyle w:val="standardseingerckt"/>
      </w:pPr>
      <w:r>
        <w:t>Externe Qualitätssicherung</w:t>
      </w:r>
    </w:p>
    <w:p w14:paraId="67AA2D46" w14:textId="57E06EF5" w:rsidR="008B5F2E" w:rsidRPr="00D65A80" w:rsidRDefault="008B5F2E" w:rsidP="008B5F2E">
      <w:pPr>
        <w:pStyle w:val="standardsunterfrageneingerckt"/>
      </w:pPr>
      <w:r w:rsidRPr="008B5F2E">
        <w:t>Ist das Bildungsinstitut und/oder das Ausbildungsprogramm, welches zur Qualifikation hinführt, extern qualitätsgesichert?</w:t>
      </w:r>
    </w:p>
    <w:sdt>
      <w:sdtPr>
        <w:id w:val="-2047438265"/>
        <w:placeholder>
          <w:docPart w:val="F26D0220FC8B43EC8A6506373BDEB614"/>
        </w:placeholder>
      </w:sdtPr>
      <w:sdtContent>
        <w:p w14:paraId="0697B3DE" w14:textId="77777777" w:rsidR="008B5F2E" w:rsidRDefault="008B5F2E" w:rsidP="008B5F2E">
          <w:r>
            <w:t>Hier klicken, um Text einzugeben</w:t>
          </w:r>
        </w:p>
      </w:sdtContent>
    </w:sdt>
    <w:p w14:paraId="74F49D5A" w14:textId="77777777" w:rsidR="00F42C57" w:rsidRDefault="00F42C57" w:rsidP="00F42C57"/>
    <w:p w14:paraId="6002B1BF" w14:textId="4E9612EF" w:rsidR="008B5F2E" w:rsidRDefault="008B5F2E" w:rsidP="008B5F2E">
      <w:pPr>
        <w:pStyle w:val="berschrift1"/>
        <w:numPr>
          <w:ilvl w:val="0"/>
          <w:numId w:val="0"/>
        </w:numPr>
      </w:pPr>
      <w:r>
        <w:t>Zusätzliche Informationen</w:t>
      </w:r>
    </w:p>
    <w:p w14:paraId="1A5E907B" w14:textId="74F680B6" w:rsidR="00FE5032" w:rsidRDefault="00FE5032" w:rsidP="00FE5032">
      <w:pPr>
        <w:pStyle w:val="standardseingerckt"/>
      </w:pPr>
      <w:r>
        <w:t>Durchschnittliche Kosten für den</w:t>
      </w:r>
      <w:r>
        <w:t>*</w:t>
      </w:r>
      <w:r>
        <w:t>die Teilnehmer</w:t>
      </w:r>
      <w:r>
        <w:t>*</w:t>
      </w:r>
      <w:r>
        <w:t>in für den Erwerb der Qualifikation</w:t>
      </w:r>
    </w:p>
    <w:p w14:paraId="32563763" w14:textId="3D89E27D" w:rsidR="008B5F2E" w:rsidRPr="00D65A80" w:rsidRDefault="008B5F2E" w:rsidP="008B5F2E">
      <w:sdt>
        <w:sdtPr>
          <w:id w:val="618575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>Ausbildung</w:t>
      </w:r>
      <w:r w:rsidRPr="00D65A80">
        <w:t xml:space="preserve">: </w:t>
      </w:r>
      <w:r w:rsidRPr="00D65A80">
        <w:tab/>
      </w:r>
      <w:r>
        <w:tab/>
      </w:r>
      <w:r>
        <w:tab/>
      </w:r>
      <w:sdt>
        <w:sdtPr>
          <w:id w:val="24442611"/>
          <w:placeholder>
            <w:docPart w:val="5A16D20062AF43B08CA6F05BF7EB0F2E"/>
          </w:placeholder>
        </w:sdtPr>
        <w:sdtContent>
          <w:proofErr w:type="gramStart"/>
          <w:r>
            <w:t>Hier</w:t>
          </w:r>
          <w:proofErr w:type="gramEnd"/>
          <w:r>
            <w:t xml:space="preserve"> klicken, um Text einzugeben</w:t>
          </w:r>
        </w:sdtContent>
      </w:sdt>
    </w:p>
    <w:p w14:paraId="309795FA" w14:textId="442FCAC3" w:rsidR="008B5F2E" w:rsidRPr="00D65A80" w:rsidRDefault="008B5F2E" w:rsidP="008B5F2E">
      <w:sdt>
        <w:sdtPr>
          <w:id w:val="1029383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>Prüfungsgebühr</w:t>
      </w:r>
      <w:r w:rsidRPr="00D65A80">
        <w:t xml:space="preserve">: </w:t>
      </w:r>
      <w:r w:rsidRPr="00D65A80">
        <w:tab/>
      </w:r>
      <w:r>
        <w:tab/>
      </w:r>
      <w:sdt>
        <w:sdtPr>
          <w:id w:val="-1573268750"/>
          <w:placeholder>
            <w:docPart w:val="28559787E49B489B85A781862EB7DE2F"/>
          </w:placeholder>
        </w:sdtPr>
        <w:sdtContent>
          <w:proofErr w:type="gramStart"/>
          <w:r>
            <w:t>Hier</w:t>
          </w:r>
          <w:proofErr w:type="gramEnd"/>
          <w:r>
            <w:t xml:space="preserve"> klicken, um Text einzugeben</w:t>
          </w:r>
        </w:sdtContent>
      </w:sdt>
    </w:p>
    <w:p w14:paraId="42615676" w14:textId="7AE6B9BE" w:rsidR="008B5F2E" w:rsidRPr="00D65A80" w:rsidRDefault="008B5F2E" w:rsidP="008B5F2E">
      <w:sdt>
        <w:sdtPr>
          <w:id w:val="1016224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>Materialkosten</w:t>
      </w:r>
      <w:r w:rsidRPr="00D65A80">
        <w:t xml:space="preserve">: </w:t>
      </w:r>
      <w:r w:rsidRPr="00D65A80">
        <w:tab/>
      </w:r>
      <w:r>
        <w:tab/>
      </w:r>
      <w:sdt>
        <w:sdtPr>
          <w:id w:val="-398214434"/>
          <w:placeholder>
            <w:docPart w:val="4F9CA29F7DD14AE2BD6F2C758503D4CA"/>
          </w:placeholder>
        </w:sdtPr>
        <w:sdtContent>
          <w:proofErr w:type="gramStart"/>
          <w:r>
            <w:t>Hier</w:t>
          </w:r>
          <w:proofErr w:type="gramEnd"/>
          <w:r>
            <w:t xml:space="preserve"> klicken, um Text einzugeben</w:t>
          </w:r>
        </w:sdtContent>
      </w:sdt>
    </w:p>
    <w:p w14:paraId="01932855" w14:textId="6F1999D7" w:rsidR="008B5F2E" w:rsidRPr="008B5F2E" w:rsidRDefault="008B5F2E" w:rsidP="008B5F2E">
      <w:sdt>
        <w:sdtPr>
          <w:id w:val="1125130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>Sonstige, und zwar</w:t>
      </w:r>
      <w:r w:rsidRPr="00D65A80">
        <w:t xml:space="preserve">: </w:t>
      </w:r>
      <w:r w:rsidRPr="00D65A80">
        <w:tab/>
      </w:r>
      <w:r>
        <w:tab/>
      </w:r>
      <w:sdt>
        <w:sdtPr>
          <w:id w:val="-403382915"/>
          <w:placeholder>
            <w:docPart w:val="7628B2CE669D499AAC897D4734998310"/>
          </w:placeholder>
        </w:sdtPr>
        <w:sdtContent>
          <w:sdt>
            <w:sdtPr>
              <w:id w:val="-279101670"/>
              <w:placeholder>
                <w:docPart w:val="04FFBBF5164C4552975EABCA111DEBCE"/>
              </w:placeholder>
            </w:sdtPr>
            <w:sdtContent>
              <w:proofErr w:type="gramStart"/>
              <w:r>
                <w:t>Hier</w:t>
              </w:r>
              <w:proofErr w:type="gramEnd"/>
              <w:r>
                <w:t xml:space="preserve"> klicken, um Text einzugeben</w:t>
              </w:r>
            </w:sdtContent>
          </w:sdt>
        </w:sdtContent>
      </w:sdt>
    </w:p>
    <w:p w14:paraId="6269C819" w14:textId="2800FE3C" w:rsidR="008B5F2E" w:rsidRPr="00D65A80" w:rsidRDefault="00FE5032" w:rsidP="00FE5032">
      <w:pPr>
        <w:pStyle w:val="standardseingerckt"/>
      </w:pPr>
      <w:r>
        <w:t>Zugangsvoraussetzungen zum Ausbildungsprogramm (falls vorhanden) und zum Feststellungsverfahren</w:t>
      </w:r>
    </w:p>
    <w:sdt>
      <w:sdtPr>
        <w:id w:val="786709261"/>
        <w:placeholder>
          <w:docPart w:val="206886A6E02C438B9D56122B53A6A87E"/>
        </w:placeholder>
      </w:sdtPr>
      <w:sdtContent>
        <w:p w14:paraId="7E6059AD" w14:textId="77777777" w:rsidR="008B5F2E" w:rsidRDefault="008B5F2E" w:rsidP="008B5F2E">
          <w:r>
            <w:t>Hier klicken, um Text einzugeben</w:t>
          </w:r>
        </w:p>
      </w:sdtContent>
    </w:sdt>
    <w:p w14:paraId="532BA0EC" w14:textId="3269E298" w:rsidR="00FE5032" w:rsidRPr="00D65A80" w:rsidRDefault="00FE5032" w:rsidP="00FE5032">
      <w:pPr>
        <w:pStyle w:val="standardseingerckt"/>
      </w:pPr>
      <w:r>
        <w:t>Dauer des Ausbildungsprogramms (falls vorhanden) und des Feststellungsverfahrens</w:t>
      </w:r>
    </w:p>
    <w:sdt>
      <w:sdtPr>
        <w:id w:val="-312407127"/>
        <w:placeholder>
          <w:docPart w:val="F3E19FF540864C9D82EB3DE69C83ADBE"/>
        </w:placeholder>
      </w:sdtPr>
      <w:sdtContent>
        <w:p w14:paraId="4BC956C0" w14:textId="77777777" w:rsidR="00FE5032" w:rsidRDefault="00FE5032" w:rsidP="00FE5032">
          <w:r>
            <w:t>Hier klicken, um Text einzugeben</w:t>
          </w:r>
        </w:p>
      </w:sdtContent>
    </w:sdt>
    <w:p w14:paraId="60E2C501" w14:textId="6421358D" w:rsidR="00FE5032" w:rsidRPr="00D65A80" w:rsidRDefault="00FE5032" w:rsidP="00FE5032">
      <w:pPr>
        <w:pStyle w:val="standardseingerckt"/>
      </w:pPr>
      <w:r>
        <w:t>Organisationsgrad der Absolventinnen und Absolventen (z.B. Verbandsstruktur, Alumni)</w:t>
      </w:r>
    </w:p>
    <w:sdt>
      <w:sdtPr>
        <w:id w:val="-265460182"/>
        <w:placeholder>
          <w:docPart w:val="F012348685C642E18B04D8AEB8374C8F"/>
        </w:placeholder>
      </w:sdtPr>
      <w:sdtContent>
        <w:p w14:paraId="76ACA9B3" w14:textId="77777777" w:rsidR="00FE5032" w:rsidRDefault="00FE5032" w:rsidP="00FE5032">
          <w:r>
            <w:t>Hier klicken, um Text einzugeben</w:t>
          </w:r>
        </w:p>
      </w:sdtContent>
    </w:sdt>
    <w:p w14:paraId="78D14866" w14:textId="77777777" w:rsidR="00F42C57" w:rsidRDefault="00F42C57" w:rsidP="00F42C57"/>
    <w:p w14:paraId="4A8C3F2C" w14:textId="4CF78BFF" w:rsidR="00FE5032" w:rsidRDefault="00FE5032" w:rsidP="00FE5032">
      <w:pPr>
        <w:pStyle w:val="berschrift1"/>
        <w:numPr>
          <w:ilvl w:val="0"/>
          <w:numId w:val="0"/>
        </w:numPr>
      </w:pPr>
      <w:r>
        <w:lastRenderedPageBreak/>
        <w:t>Annexe</w:t>
      </w:r>
    </w:p>
    <w:p w14:paraId="6A747F53" w14:textId="3BEC0CBC" w:rsidR="00FE5032" w:rsidRPr="00D65A80" w:rsidRDefault="00FE5032" w:rsidP="00FE5032">
      <w:sdt>
        <w:sdtPr>
          <w:id w:val="-3209690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>Rechtsgrundlage(n)</w:t>
      </w:r>
      <w:r w:rsidRPr="00D65A80">
        <w:t xml:space="preserve">: </w:t>
      </w:r>
      <w:r w:rsidRPr="00D65A80">
        <w:tab/>
      </w:r>
      <w:r>
        <w:tab/>
      </w:r>
      <w:r>
        <w:tab/>
      </w:r>
      <w:r>
        <w:tab/>
      </w:r>
      <w:r>
        <w:tab/>
      </w:r>
      <w:sdt>
        <w:sdtPr>
          <w:id w:val="1151482842"/>
          <w:placeholder>
            <w:docPart w:val="E4B1316CAC294435B2728576C552F124"/>
          </w:placeholder>
        </w:sdtPr>
        <w:sdtContent>
          <w:proofErr w:type="gramStart"/>
          <w:r>
            <w:t>Hier</w:t>
          </w:r>
          <w:proofErr w:type="gramEnd"/>
          <w:r>
            <w:t xml:space="preserve"> klicken, um Text einzugeben</w:t>
          </w:r>
        </w:sdtContent>
      </w:sdt>
    </w:p>
    <w:p w14:paraId="12458C51" w14:textId="7BF93B15" w:rsidR="00FE5032" w:rsidRPr="00D65A80" w:rsidRDefault="00FE5032" w:rsidP="00FE5032">
      <w:sdt>
        <w:sdtPr>
          <w:id w:val="2073612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FE5032">
        <w:t>Lehrplan/Curriculum/Ausbildungsprogramm</w:t>
      </w:r>
      <w:r w:rsidRPr="00D65A80">
        <w:t xml:space="preserve">: </w:t>
      </w:r>
      <w:r w:rsidRPr="00D65A80">
        <w:tab/>
      </w:r>
      <w:r>
        <w:tab/>
      </w:r>
      <w:sdt>
        <w:sdtPr>
          <w:id w:val="-926721231"/>
          <w:placeholder>
            <w:docPart w:val="E836955B69744AAE83BC40022DDE1013"/>
          </w:placeholder>
        </w:sdtPr>
        <w:sdtContent>
          <w:proofErr w:type="gramStart"/>
          <w:r>
            <w:t>Hier</w:t>
          </w:r>
          <w:proofErr w:type="gramEnd"/>
          <w:r>
            <w:t xml:space="preserve"> klicken, um Text einzugeben</w:t>
          </w:r>
        </w:sdtContent>
      </w:sdt>
    </w:p>
    <w:p w14:paraId="1124B35B" w14:textId="2224A3AD" w:rsidR="00FE5032" w:rsidRPr="00D65A80" w:rsidRDefault="00FE5032" w:rsidP="00FE5032">
      <w:sdt>
        <w:sdtPr>
          <w:id w:val="-1320114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FE5032">
        <w:t>Detaillierte Lernergebnisbeschreibung</w:t>
      </w:r>
      <w:r w:rsidRPr="00D65A80">
        <w:t xml:space="preserve">: </w:t>
      </w:r>
      <w:r w:rsidRPr="00D65A80">
        <w:tab/>
      </w:r>
      <w:r>
        <w:tab/>
      </w:r>
      <w:sdt>
        <w:sdtPr>
          <w:id w:val="1943495591"/>
          <w:placeholder>
            <w:docPart w:val="6C52BB7757AD403B920B3613C5B0F60A"/>
          </w:placeholder>
        </w:sdtPr>
        <w:sdtContent>
          <w:proofErr w:type="gramStart"/>
          <w:r>
            <w:t>Hier</w:t>
          </w:r>
          <w:proofErr w:type="gramEnd"/>
          <w:r>
            <w:t xml:space="preserve"> klicken, um Text einzugeben</w:t>
          </w:r>
        </w:sdtContent>
      </w:sdt>
    </w:p>
    <w:p w14:paraId="480158D0" w14:textId="263F48E1" w:rsidR="00FE5032" w:rsidRDefault="00FE5032" w:rsidP="00FE5032">
      <w:sdt>
        <w:sdtPr>
          <w:id w:val="1298261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FE5032">
        <w:t>Musterexemplar oder Formular des Qualifikationsnachweises (z.B. Zeugnis/Zertifikat)</w:t>
      </w:r>
      <w:r w:rsidRPr="00D65A80">
        <w:t>:</w:t>
      </w:r>
      <w:r>
        <w:br/>
      </w:r>
      <w:sdt>
        <w:sdtPr>
          <w:id w:val="-1325267530"/>
          <w:placeholder>
            <w:docPart w:val="981ABA2863F843648DEBC415070AAC55"/>
          </w:placeholder>
        </w:sdtPr>
        <w:sdtContent>
          <w:sdt>
            <w:sdtPr>
              <w:id w:val="1795097132"/>
              <w:placeholder>
                <w:docPart w:val="0C681ABE471C4ECD92D7C1935D7A5C19"/>
              </w:placeholder>
            </w:sdtPr>
            <w:sdtContent>
              <w:proofErr w:type="gramStart"/>
              <w:r>
                <w:t>Hier</w:t>
              </w:r>
              <w:proofErr w:type="gramEnd"/>
              <w:r>
                <w:t xml:space="preserve"> klicken, um Text einzugeben</w:t>
              </w:r>
            </w:sdtContent>
          </w:sdt>
        </w:sdtContent>
      </w:sdt>
    </w:p>
    <w:p w14:paraId="272BE655" w14:textId="0136BBF7" w:rsidR="00FE5032" w:rsidRPr="008B5F2E" w:rsidRDefault="00FE5032" w:rsidP="00FE5032">
      <w:sdt>
        <w:sdtPr>
          <w:id w:val="-15873797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 w:rsidRPr="00FE5032">
        <w:t>Europass Zeugniserläuterung</w:t>
      </w:r>
      <w:r w:rsidRPr="00D65A80">
        <w:t xml:space="preserve">: </w:t>
      </w:r>
      <w:r w:rsidRPr="00D65A80">
        <w:tab/>
      </w:r>
      <w:r>
        <w:tab/>
      </w:r>
      <w:r>
        <w:tab/>
      </w:r>
      <w:sdt>
        <w:sdtPr>
          <w:id w:val="1936016329"/>
          <w:placeholder>
            <w:docPart w:val="D9888FA3BE964EA0817EC6B9B9D35050"/>
          </w:placeholder>
        </w:sdtPr>
        <w:sdtContent>
          <w:sdt>
            <w:sdtPr>
              <w:id w:val="-763457772"/>
              <w:placeholder>
                <w:docPart w:val="76E5550E8C3F49B3B1E617E4FAF10E0A"/>
              </w:placeholder>
            </w:sdtPr>
            <w:sdtContent>
              <w:proofErr w:type="gramStart"/>
              <w:r>
                <w:t>Hier</w:t>
              </w:r>
              <w:proofErr w:type="gramEnd"/>
              <w:r>
                <w:t xml:space="preserve"> klicken, um Text einzugeben</w:t>
              </w:r>
            </w:sdtContent>
          </w:sdt>
        </w:sdtContent>
      </w:sdt>
    </w:p>
    <w:p w14:paraId="43D96C83" w14:textId="292B67B8" w:rsidR="00FE5032" w:rsidRPr="008B5F2E" w:rsidRDefault="00FE5032" w:rsidP="00FE5032">
      <w:sdt>
        <w:sdtPr>
          <w:id w:val="-1773015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Sonstige, und zwar</w:t>
      </w:r>
      <w:r w:rsidRPr="00D65A80">
        <w:t xml:space="preserve">: </w:t>
      </w:r>
      <w:r w:rsidRPr="00D65A80">
        <w:tab/>
      </w:r>
      <w:r>
        <w:tab/>
      </w:r>
      <w:r>
        <w:tab/>
      </w:r>
      <w:r>
        <w:tab/>
      </w:r>
      <w:r>
        <w:tab/>
      </w:r>
      <w:sdt>
        <w:sdtPr>
          <w:id w:val="-2134653"/>
          <w:placeholder>
            <w:docPart w:val="3D14F90198E54BD4B554143351CA58AA"/>
          </w:placeholder>
        </w:sdtPr>
        <w:sdtContent>
          <w:sdt>
            <w:sdtPr>
              <w:id w:val="-2076038463"/>
              <w:placeholder>
                <w:docPart w:val="38086595FC094F868481867B3585ACA1"/>
              </w:placeholder>
            </w:sdtPr>
            <w:sdtContent>
              <w:proofErr w:type="gramStart"/>
              <w:r>
                <w:t>Hier</w:t>
              </w:r>
              <w:proofErr w:type="gramEnd"/>
              <w:r>
                <w:t xml:space="preserve"> klicken, um Text einzugeben</w:t>
              </w:r>
            </w:sdtContent>
          </w:sdt>
        </w:sdtContent>
      </w:sdt>
    </w:p>
    <w:p w14:paraId="07CFF9DE" w14:textId="77777777" w:rsidR="00FE5032" w:rsidRPr="008B5F2E" w:rsidRDefault="00FE5032" w:rsidP="00FE5032"/>
    <w:p w14:paraId="38B95730" w14:textId="77777777" w:rsidR="00EA4FCD" w:rsidRDefault="00EA4FCD" w:rsidP="00D65A80">
      <w:pPr>
        <w:rPr>
          <w:lang w:val="de-DE"/>
        </w:rPr>
      </w:pPr>
    </w:p>
    <w:p w14:paraId="0259ED08" w14:textId="1539B194" w:rsidR="00D65A80" w:rsidRPr="00D65A80" w:rsidRDefault="00D65A80" w:rsidP="00D65A80">
      <w:pPr>
        <w:rPr>
          <w:lang w:val="de-DE"/>
        </w:rPr>
      </w:pPr>
      <w:r w:rsidRPr="00D65A80">
        <w:rPr>
          <w:lang w:val="de-DE"/>
        </w:rPr>
        <w:t>Die</w:t>
      </w:r>
      <w:r w:rsidR="00864663">
        <w:rPr>
          <w:lang w:val="de-DE"/>
        </w:rPr>
        <w:t>*der</w:t>
      </w:r>
      <w:r w:rsidRPr="00D65A80">
        <w:rPr>
          <w:lang w:val="de-DE"/>
        </w:rPr>
        <w:t xml:space="preserve"> einbringende </w:t>
      </w:r>
      <w:proofErr w:type="spellStart"/>
      <w:r w:rsidR="00864663">
        <w:rPr>
          <w:lang w:val="de-DE"/>
        </w:rPr>
        <w:t>Qualifkationsanbieter</w:t>
      </w:r>
      <w:proofErr w:type="spellEnd"/>
      <w:r w:rsidRPr="00D65A80">
        <w:rPr>
          <w:lang w:val="de-DE"/>
        </w:rPr>
        <w:t xml:space="preserve">*in bestätigt, alle Angaben gewissenhaft und wahrheitsgetreu gemacht zu haben. </w:t>
      </w:r>
    </w:p>
    <w:p w14:paraId="4EE6ED40" w14:textId="14CE66F2" w:rsidR="00D65A80" w:rsidRPr="00D65A80" w:rsidRDefault="00D65A80" w:rsidP="00D65A80">
      <w:pPr>
        <w:rPr>
          <w:lang w:val="de-DE"/>
        </w:rPr>
      </w:pPr>
      <w:r w:rsidRPr="00D65A80">
        <w:rPr>
          <w:lang w:val="de-DE"/>
        </w:rPr>
        <w:t xml:space="preserve">Es gelten die </w:t>
      </w:r>
      <w:hyperlink r:id="rId7" w:history="1">
        <w:r w:rsidRPr="00D65A80">
          <w:rPr>
            <w:rStyle w:val="Hyperlink"/>
            <w:rFonts w:ascii="Atkinson Hyperlegible Next Ligh" w:hAnsi="Atkinson Hyperlegible Next Ligh"/>
            <w:lang w:val="de-DE"/>
          </w:rPr>
          <w:t>Allgemeinen Auftragsbedingungen</w:t>
        </w:r>
      </w:hyperlink>
      <w:r w:rsidRPr="00D65A80">
        <w:rPr>
          <w:lang w:val="de-DE"/>
        </w:rPr>
        <w:t xml:space="preserve"> und die </w:t>
      </w:r>
      <w:hyperlink r:id="rId8" w:history="1">
        <w:r w:rsidRPr="00D65A80">
          <w:rPr>
            <w:rStyle w:val="Hyperlink"/>
            <w:rFonts w:ascii="Atkinson Hyperlegible Next Ligh" w:hAnsi="Atkinson Hyperlegible Next Ligh"/>
            <w:lang w:val="de-DE"/>
          </w:rPr>
          <w:t>Datenschutzerklärung</w:t>
        </w:r>
      </w:hyperlink>
      <w:r w:rsidRPr="00D65A80">
        <w:rPr>
          <w:lang w:val="de-DE"/>
        </w:rPr>
        <w:t>.</w:t>
      </w:r>
    </w:p>
    <w:p w14:paraId="0C288393" w14:textId="77777777" w:rsidR="00D65A80" w:rsidRPr="00D65A80" w:rsidRDefault="00D65A80" w:rsidP="00D65A80">
      <w:pPr>
        <w:rPr>
          <w:lang w:val="de-DE"/>
        </w:rPr>
      </w:pPr>
    </w:p>
    <w:p w14:paraId="094C6849" w14:textId="154D368C" w:rsidR="00D65A80" w:rsidRPr="00EA4FCD" w:rsidRDefault="00D65A80" w:rsidP="00D65A80">
      <w:pPr>
        <w:rPr>
          <w:rFonts w:asciiTheme="majorHAnsi" w:hAnsiTheme="majorHAnsi"/>
          <w:lang w:val="de-DE"/>
        </w:rPr>
      </w:pPr>
      <w:r w:rsidRPr="00EA4FCD">
        <w:rPr>
          <w:rFonts w:asciiTheme="majorHAnsi" w:hAnsiTheme="majorHAnsi"/>
          <w:lang w:val="de-DE"/>
        </w:rPr>
        <w:t>Vertreter*</w:t>
      </w:r>
      <w:proofErr w:type="spellStart"/>
      <w:r w:rsidRPr="00EA4FCD">
        <w:rPr>
          <w:rFonts w:asciiTheme="majorHAnsi" w:hAnsiTheme="majorHAnsi"/>
          <w:lang w:val="de-DE"/>
        </w:rPr>
        <w:t>in des</w:t>
      </w:r>
      <w:proofErr w:type="spellEnd"/>
      <w:r w:rsidRPr="00EA4FCD">
        <w:rPr>
          <w:rFonts w:asciiTheme="majorHAnsi" w:hAnsiTheme="majorHAnsi"/>
          <w:lang w:val="de-DE"/>
        </w:rPr>
        <w:t xml:space="preserve">*der </w:t>
      </w:r>
      <w:proofErr w:type="spellStart"/>
      <w:r w:rsidR="00864663">
        <w:rPr>
          <w:rFonts w:asciiTheme="majorHAnsi" w:hAnsiTheme="majorHAnsi"/>
          <w:lang w:val="de-DE"/>
        </w:rPr>
        <w:t>Qualifkationsanbieter</w:t>
      </w:r>
      <w:proofErr w:type="spellEnd"/>
      <w:r w:rsidRPr="00EA4FCD">
        <w:rPr>
          <w:rFonts w:asciiTheme="majorHAnsi" w:hAnsiTheme="majorHAnsi"/>
          <w:lang w:val="de-DE"/>
        </w:rPr>
        <w:t>*in (zeichnungsberechtigte Person)</w:t>
      </w:r>
    </w:p>
    <w:p w14:paraId="53496FBE" w14:textId="3AD7A08C" w:rsidR="00D65A80" w:rsidRPr="00EA4FCD" w:rsidRDefault="00D65A80" w:rsidP="00D65A80">
      <w:r w:rsidRPr="00EA4FCD">
        <w:rPr>
          <w:rFonts w:asciiTheme="majorHAnsi" w:hAnsiTheme="majorHAnsi"/>
          <w:lang w:val="de-DE"/>
        </w:rPr>
        <w:t>Name</w:t>
      </w:r>
      <w:r w:rsidRPr="00D65A80">
        <w:rPr>
          <w:lang w:val="de-DE"/>
        </w:rPr>
        <w:t xml:space="preserve">: </w:t>
      </w:r>
      <w:r w:rsidRPr="00D65A80">
        <w:rPr>
          <w:lang w:val="de-DE"/>
        </w:rPr>
        <w:tab/>
      </w:r>
      <w:sdt>
        <w:sdtPr>
          <w:id w:val="2643052"/>
          <w:placeholder>
            <w:docPart w:val="2791372D4AC2429C91B3813A2A8481A2"/>
          </w:placeholder>
        </w:sdtPr>
        <w:sdtEndPr/>
        <w:sdtContent>
          <w:proofErr w:type="gramStart"/>
          <w:r w:rsidR="00EA4FCD">
            <w:t>Hier</w:t>
          </w:r>
          <w:proofErr w:type="gramEnd"/>
          <w:r w:rsidR="00EA4FCD">
            <w:t xml:space="preserve"> klicken, um Text einzugeben</w:t>
          </w:r>
        </w:sdtContent>
      </w:sdt>
    </w:p>
    <w:p w14:paraId="033A69C5" w14:textId="77777777" w:rsidR="00EA4FCD" w:rsidRDefault="00D65A80" w:rsidP="00EA4FCD">
      <w:r w:rsidRPr="00EA4FCD">
        <w:rPr>
          <w:rFonts w:asciiTheme="majorHAnsi" w:hAnsiTheme="majorHAnsi"/>
          <w:lang w:val="de-DE"/>
        </w:rPr>
        <w:t>Datum</w:t>
      </w:r>
      <w:r w:rsidRPr="00D65A80">
        <w:rPr>
          <w:lang w:val="de-DE"/>
        </w:rPr>
        <w:t xml:space="preserve">: </w:t>
      </w:r>
      <w:r w:rsidRPr="00D65A80">
        <w:rPr>
          <w:lang w:val="de-DE"/>
        </w:rPr>
        <w:tab/>
      </w:r>
      <w:sdt>
        <w:sdtPr>
          <w:id w:val="1546801944"/>
          <w:placeholder>
            <w:docPart w:val="ABB8D119FAB34D099AB75D6816D4158F"/>
          </w:placeholder>
        </w:sdtPr>
        <w:sdtEndPr/>
        <w:sdtContent>
          <w:proofErr w:type="gramStart"/>
          <w:r w:rsidR="00EA4FCD">
            <w:t>Hier</w:t>
          </w:r>
          <w:proofErr w:type="gramEnd"/>
          <w:r w:rsidR="00EA4FCD">
            <w:t xml:space="preserve"> klicken, um Text einzugeben</w:t>
          </w:r>
        </w:sdtContent>
      </w:sdt>
    </w:p>
    <w:p w14:paraId="6F1039B7" w14:textId="77777777" w:rsidR="00D65A80" w:rsidRDefault="00D65A80" w:rsidP="00D65A80"/>
    <w:p w14:paraId="4BEC7558" w14:textId="77777777" w:rsidR="00EA4FCD" w:rsidRPr="00D65A80" w:rsidRDefault="00EA4FCD" w:rsidP="00D65A80">
      <w:pPr>
        <w:rPr>
          <w:lang w:val="de-DE"/>
        </w:rPr>
      </w:pPr>
    </w:p>
    <w:p w14:paraId="5C832354" w14:textId="77777777" w:rsidR="00D65A80" w:rsidRDefault="00D65A80" w:rsidP="00D65A80">
      <w:pPr>
        <w:rPr>
          <w:lang w:val="de-DE"/>
        </w:rPr>
      </w:pPr>
      <w:r w:rsidRPr="00EA4FCD">
        <w:rPr>
          <w:rFonts w:asciiTheme="majorHAnsi" w:hAnsiTheme="majorHAnsi"/>
          <w:lang w:val="de-DE"/>
        </w:rPr>
        <w:t>Unterschrift</w:t>
      </w:r>
      <w:r w:rsidRPr="00D65A80">
        <w:rPr>
          <w:lang w:val="de-DE"/>
        </w:rPr>
        <w:t xml:space="preserve">: </w:t>
      </w:r>
      <w:r w:rsidRPr="00D65A80">
        <w:rPr>
          <w:lang w:val="de-DE"/>
        </w:rPr>
        <w:tab/>
        <w:t>_______________________________</w:t>
      </w:r>
    </w:p>
    <w:p w14:paraId="1CF35273" w14:textId="77777777" w:rsidR="00EA4FCD" w:rsidRPr="00D65A80" w:rsidRDefault="00EA4FCD" w:rsidP="00D65A80">
      <w:pPr>
        <w:rPr>
          <w:lang w:val="de-DE"/>
        </w:rPr>
      </w:pPr>
    </w:p>
    <w:p w14:paraId="0895385A" w14:textId="3E2A033D" w:rsidR="00975A2A" w:rsidRPr="00D65A80" w:rsidRDefault="00EA4FCD" w:rsidP="00D65A8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CCB197E" wp14:editId="469DEAEA">
                <wp:simplePos x="0" y="0"/>
                <wp:positionH relativeFrom="margin">
                  <wp:posOffset>0</wp:posOffset>
                </wp:positionH>
                <wp:positionV relativeFrom="paragraph">
                  <wp:posOffset>396875</wp:posOffset>
                </wp:positionV>
                <wp:extent cx="5734050" cy="1404620"/>
                <wp:effectExtent l="0" t="0" r="0" b="1905"/>
                <wp:wrapSquare wrapText="bothSides"/>
                <wp:docPr id="80096395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D93EA" w14:textId="77777777" w:rsidR="00EA4FCD" w:rsidRPr="00920A78" w:rsidRDefault="00EA4FCD" w:rsidP="00EA4FCD">
                            <w:pPr>
                              <w:pStyle w:val="berschrift3Textbox"/>
                            </w:pPr>
                            <w:r>
                              <w:t>Hinweis</w:t>
                            </w:r>
                          </w:p>
                          <w:p w14:paraId="65907C41" w14:textId="3019E349" w:rsidR="00EA4FCD" w:rsidRDefault="00EA4FCD" w:rsidP="00EA4FCD">
                            <w:r>
                              <w:t>Bitte diese letzte Seite unterschreiben und als Scan einreichen. Alternativ kann das Einreichformular auch digital signiert werden.</w:t>
                            </w:r>
                            <w:r w:rsidRPr="009644EF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10800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CB197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31.25pt;width:451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" fillcolor="#f9ffc2 [671]" stroked="f">
                <v:textbox style="mso-fit-shape-to-text:t" inset=",3mm">
                  <w:txbxContent>
                    <w:p w14:paraId="6E2D93EA" w14:textId="77777777" w:rsidR="00EA4FCD" w:rsidRPr="00920A78" w:rsidRDefault="00EA4FCD" w:rsidP="00EA4FCD">
                      <w:pPr>
                        <w:pStyle w:val="berschrift3Textbox"/>
                      </w:pPr>
                      <w:r>
                        <w:t>Hinweis</w:t>
                      </w:r>
                    </w:p>
                    <w:p w14:paraId="65907C41" w14:textId="3019E349" w:rsidR="00EA4FCD" w:rsidRDefault="00EA4FCD" w:rsidP="00EA4FCD">
                      <w:r>
                        <w:t>Bitte diese letzte Seite unterschreiben und als Scan einreichen. Alternativ kann das Einreichformular auch digital signiert werden.</w:t>
                      </w:r>
                      <w:r w:rsidRPr="009644EF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975A2A" w:rsidRPr="00D65A80" w:rsidSect="004A6DE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2DBF0" w14:textId="77777777" w:rsidR="00980868" w:rsidRDefault="00980868" w:rsidP="00146CE7">
      <w:pPr>
        <w:spacing w:after="0" w:line="240" w:lineRule="auto"/>
      </w:pPr>
      <w:r>
        <w:separator/>
      </w:r>
    </w:p>
  </w:endnote>
  <w:endnote w:type="continuationSeparator" w:id="0">
    <w:p w14:paraId="5F58E596" w14:textId="77777777" w:rsidR="00980868" w:rsidRDefault="00980868" w:rsidP="00146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D8EE32F-6C1A-49E9-AC3E-FB537F43EE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90E6526-26A5-4240-8665-ECBD3A42D4C3}"/>
    <w:embedBold r:id="rId3" w:fontKey="{3ED0EC47-A7E4-4641-960D-05CA9378A000}"/>
    <w:embedItalic r:id="rId4" w:fontKey="{12326B10-34AE-4E2A-927F-0F00E5EFE07C}"/>
    <w:embedBoldItalic r:id="rId5" w:fontKey="{8241D8C3-3041-499E-995B-03973D60035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2052BBE-355F-4B38-8C44-BD38204AD3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A8FE39D-09D3-409A-891F-BB5EE2F791E4}"/>
  </w:font>
  <w:font w:name="Atkinson Hyperlegible Next Ligh">
    <w:panose1 w:val="00000000000000000000"/>
    <w:charset w:val="00"/>
    <w:family w:val="auto"/>
    <w:pitch w:val="variable"/>
    <w:sig w:usb0="A000006F" w:usb1="0000600A" w:usb2="00000000" w:usb3="00000000" w:csb0="00000013" w:csb1="00000000"/>
    <w:embedRegular r:id="rId8" w:fontKey="{B7FE3AAB-2048-4CF5-8732-12563B3A8F64}"/>
    <w:embedBold r:id="rId9" w:fontKey="{411DE6A6-C037-46F0-BB44-E4ADA03C26D1}"/>
    <w:embedItalic r:id="rId10" w:fontKey="{CCCC9B9A-DCB2-4E56-97A9-38A7028BA86B}"/>
  </w:font>
  <w:font w:name="Atkinson Hyperlegible Next Medi">
    <w:panose1 w:val="00000000000000000000"/>
    <w:charset w:val="00"/>
    <w:family w:val="auto"/>
    <w:pitch w:val="variable"/>
    <w:sig w:usb0="A000006F" w:usb1="0000600A" w:usb2="00000000" w:usb3="00000000" w:csb0="00000013" w:csb1="00000000"/>
    <w:embedRegular r:id="rId11" w:fontKey="{34F733FA-D69E-4865-BE00-749A0A64E5B2}"/>
    <w:embedBold r:id="rId12" w:fontKey="{3D15FB44-81EC-4DBD-A8E2-CC06F0FFB653}"/>
  </w:font>
  <w:font w:name="Atkinson Hyperlegible Next Semi">
    <w:altName w:val="Calibri"/>
    <w:panose1 w:val="00000000000000000000"/>
    <w:charset w:val="00"/>
    <w:family w:val="auto"/>
    <w:pitch w:val="variable"/>
    <w:sig w:usb0="A000006F" w:usb1="0000600A" w:usb2="00000000" w:usb3="00000000" w:csb0="00000013" w:csb1="00000000"/>
    <w:embedRegular r:id="rId13" w:fontKey="{58E7332E-8357-42C0-AF29-C0FE7BC0887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4" w:subsetted="1" w:fontKey="{27F19FFC-1704-4B0B-A1FA-7E4F5F58AD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5F539" w14:textId="77777777" w:rsidR="00146CE7" w:rsidRPr="00975A2A" w:rsidRDefault="00975A2A">
    <w:pPr>
      <w:pStyle w:val="Fuzeile"/>
      <w:rPr>
        <w:rFonts w:ascii="Atkinson Hyperlegible Next Semi" w:hAnsi="Atkinson Hyperlegible Next Semi"/>
      </w:rPr>
    </w:pPr>
    <w:r w:rsidRPr="00975A2A">
      <w:rPr>
        <w:rFonts w:ascii="Atkinson Hyperlegible Next Semi" w:hAnsi="Atkinson Hyperlegible Next Semi"/>
        <w:noProof/>
      </w:rPr>
      <w:drawing>
        <wp:anchor distT="0" distB="0" distL="114300" distR="114300" simplePos="0" relativeHeight="251660288" behindDoc="1" locked="0" layoutInCell="1" allowOverlap="1" wp14:anchorId="7742B232" wp14:editId="11211B94">
          <wp:simplePos x="0" y="0"/>
          <wp:positionH relativeFrom="column">
            <wp:posOffset>5013446</wp:posOffset>
          </wp:positionH>
          <wp:positionV relativeFrom="paragraph">
            <wp:posOffset>25400</wp:posOffset>
          </wp:positionV>
          <wp:extent cx="1266614" cy="335781"/>
          <wp:effectExtent l="0" t="0" r="3810" b="0"/>
          <wp:wrapNone/>
          <wp:docPr id="83307155" name="Grafik 4" descr="Ein Bild, das Schrift, Grafiken, Screenshot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07155" name="Grafik 4" descr="Ein Bild, das Schrift, Grafiken, Screenshot, Grafik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614" cy="335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5A2A">
      <w:rPr>
        <w:rFonts w:ascii="Atkinson Hyperlegible Next Semi" w:hAnsi="Atkinson Hyperlegible Next Semi"/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B8959D4" wp14:editId="0A12FEBD">
              <wp:simplePos x="0" y="0"/>
              <wp:positionH relativeFrom="column">
                <wp:posOffset>-252730</wp:posOffset>
              </wp:positionH>
              <wp:positionV relativeFrom="paragraph">
                <wp:posOffset>54610</wp:posOffset>
              </wp:positionV>
              <wp:extent cx="469265" cy="1404620"/>
              <wp:effectExtent l="0" t="0" r="0" b="0"/>
              <wp:wrapThrough wrapText="bothSides">
                <wp:wrapPolygon edited="0">
                  <wp:start x="2631" y="0"/>
                  <wp:lineTo x="2631" y="20424"/>
                  <wp:lineTo x="18414" y="20424"/>
                  <wp:lineTo x="18414" y="0"/>
                  <wp:lineTo x="2631" y="0"/>
                </wp:wrapPolygon>
              </wp:wrapThrough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2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DA829C" w14:textId="77777777" w:rsidR="00975A2A" w:rsidRPr="00B96577" w:rsidRDefault="00975A2A">
                          <w:pPr>
                            <w:rPr>
                              <w:rFonts w:ascii="Atkinson Hyperlegible Next Semi" w:hAnsi="Atkinson Hyperlegible Next Semi"/>
                              <w:color w:val="003D84"/>
                            </w:rPr>
                          </w:pPr>
                          <w:r w:rsidRPr="00B96577">
                            <w:rPr>
                              <w:rFonts w:ascii="Atkinson Hyperlegible Next Semi" w:hAnsi="Atkinson Hyperlegible Next Semi"/>
                              <w:color w:val="003D84"/>
                            </w:rPr>
                            <w:fldChar w:fldCharType="begin"/>
                          </w:r>
                          <w:r w:rsidRPr="00B96577">
                            <w:rPr>
                              <w:rFonts w:ascii="Atkinson Hyperlegible Next Semi" w:hAnsi="Atkinson Hyperlegible Next Semi"/>
                              <w:color w:val="003D84"/>
                            </w:rPr>
                            <w:instrText>PAGE   \* MERGEFORMAT</w:instrText>
                          </w:r>
                          <w:r w:rsidRPr="00B96577">
                            <w:rPr>
                              <w:rFonts w:ascii="Atkinson Hyperlegible Next Semi" w:hAnsi="Atkinson Hyperlegible Next Semi"/>
                              <w:color w:val="003D84"/>
                            </w:rPr>
                            <w:fldChar w:fldCharType="separate"/>
                          </w:r>
                          <w:r w:rsidRPr="00B96577">
                            <w:rPr>
                              <w:rFonts w:ascii="Atkinson Hyperlegible Next Semi" w:hAnsi="Atkinson Hyperlegible Next Semi"/>
                              <w:color w:val="003D84"/>
                              <w:lang w:val="de-DE"/>
                            </w:rPr>
                            <w:t>1</w:t>
                          </w:r>
                          <w:r w:rsidRPr="00B96577">
                            <w:rPr>
                              <w:rFonts w:ascii="Atkinson Hyperlegible Next Semi" w:hAnsi="Atkinson Hyperlegible Next Semi"/>
                              <w:color w:val="003D8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B8959D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19.9pt;margin-top:4.3pt;width:36.9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" filled="f" stroked="f">
              <v:textbox style="mso-fit-shape-to-text:t">
                <w:txbxContent>
                  <w:p w14:paraId="50DA829C" w14:textId="77777777" w:rsidR="00975A2A" w:rsidRPr="00B96577" w:rsidRDefault="00975A2A">
                    <w:pPr>
                      <w:rPr>
                        <w:rFonts w:ascii="Atkinson Hyperlegible Next Semi" w:hAnsi="Atkinson Hyperlegible Next Semi"/>
                        <w:color w:val="003D84"/>
                      </w:rPr>
                    </w:pPr>
                    <w:r w:rsidRPr="00B96577">
                      <w:rPr>
                        <w:rFonts w:ascii="Atkinson Hyperlegible Next Semi" w:hAnsi="Atkinson Hyperlegible Next Semi"/>
                        <w:color w:val="003D84"/>
                      </w:rPr>
                      <w:fldChar w:fldCharType="begin"/>
                    </w:r>
                    <w:r w:rsidRPr="00B96577">
                      <w:rPr>
                        <w:rFonts w:ascii="Atkinson Hyperlegible Next Semi" w:hAnsi="Atkinson Hyperlegible Next Semi"/>
                        <w:color w:val="003D84"/>
                      </w:rPr>
                      <w:instrText>PAGE   \* MERGEFORMAT</w:instrText>
                    </w:r>
                    <w:r w:rsidRPr="00B96577">
                      <w:rPr>
                        <w:rFonts w:ascii="Atkinson Hyperlegible Next Semi" w:hAnsi="Atkinson Hyperlegible Next Semi"/>
                        <w:color w:val="003D84"/>
                      </w:rPr>
                      <w:fldChar w:fldCharType="separate"/>
                    </w:r>
                    <w:r w:rsidRPr="00B96577">
                      <w:rPr>
                        <w:rFonts w:ascii="Atkinson Hyperlegible Next Semi" w:hAnsi="Atkinson Hyperlegible Next Semi"/>
                        <w:color w:val="003D84"/>
                        <w:lang w:val="de-DE"/>
                      </w:rPr>
                      <w:t>1</w:t>
                    </w:r>
                    <w:r w:rsidRPr="00B96577">
                      <w:rPr>
                        <w:rFonts w:ascii="Atkinson Hyperlegible Next Semi" w:hAnsi="Atkinson Hyperlegible Next Semi"/>
                        <w:color w:val="003D84"/>
                      </w:rPr>
                      <w:fldChar w:fldCharType="end"/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055FE" w14:textId="77777777" w:rsidR="004A6DEC" w:rsidRDefault="00B96577">
    <w:pPr>
      <w:pStyle w:val="Fu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8B464AF" wp14:editId="0806F1C4">
              <wp:simplePos x="0" y="0"/>
              <wp:positionH relativeFrom="column">
                <wp:posOffset>-145415</wp:posOffset>
              </wp:positionH>
              <wp:positionV relativeFrom="paragraph">
                <wp:posOffset>-84455</wp:posOffset>
              </wp:positionV>
              <wp:extent cx="2360930" cy="1404620"/>
              <wp:effectExtent l="0" t="0" r="0" b="0"/>
              <wp:wrapThrough wrapText="bothSides">
                <wp:wrapPolygon edited="0">
                  <wp:start x="536" y="0"/>
                  <wp:lineTo x="536" y="20424"/>
                  <wp:lineTo x="20892" y="20424"/>
                  <wp:lineTo x="20892" y="0"/>
                  <wp:lineTo x="536" y="0"/>
                </wp:wrapPolygon>
              </wp:wrapThrough>
              <wp:docPr id="1686821406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41B056" w14:textId="50DBAA7C" w:rsidR="00B96577" w:rsidRPr="00B96577" w:rsidRDefault="00B96577">
                          <w:pPr>
                            <w:rPr>
                              <w:b/>
                              <w:bCs/>
                              <w:color w:val="003D84" w:themeColor="text1"/>
                              <w:sz w:val="14"/>
                              <w:szCs w:val="18"/>
                            </w:rPr>
                          </w:pPr>
                          <w:r w:rsidRPr="00B96577">
                            <w:rPr>
                              <w:b/>
                              <w:bCs/>
                              <w:color w:val="003D84" w:themeColor="text1"/>
                              <w:sz w:val="14"/>
                              <w:szCs w:val="18"/>
                            </w:rPr>
                            <w:t xml:space="preserve">Im Auftrag </w:t>
                          </w:r>
                          <w:r w:rsidR="00B719F4">
                            <w:rPr>
                              <w:b/>
                              <w:bCs/>
                              <w:color w:val="003D84" w:themeColor="text1"/>
                              <w:sz w:val="14"/>
                              <w:szCs w:val="18"/>
                            </w:rPr>
                            <w:t>des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8B464A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11.45pt;margin-top:-6.6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" filled="f" stroked="f">
              <v:textbox style="mso-fit-shape-to-text:t">
                <w:txbxContent>
                  <w:p w14:paraId="2341B056" w14:textId="50DBAA7C" w:rsidR="00B96577" w:rsidRPr="00B96577" w:rsidRDefault="00B96577">
                    <w:pPr>
                      <w:rPr>
                        <w:b/>
                        <w:bCs/>
                        <w:color w:val="003D84" w:themeColor="text1"/>
                        <w:sz w:val="14"/>
                        <w:szCs w:val="18"/>
                      </w:rPr>
                    </w:pPr>
                    <w:r w:rsidRPr="00B96577">
                      <w:rPr>
                        <w:b/>
                        <w:bCs/>
                        <w:color w:val="003D84" w:themeColor="text1"/>
                        <w:sz w:val="14"/>
                        <w:szCs w:val="18"/>
                      </w:rPr>
                      <w:t xml:space="preserve">Im Auftrag </w:t>
                    </w:r>
                    <w:r w:rsidR="00B719F4">
                      <w:rPr>
                        <w:b/>
                        <w:bCs/>
                        <w:color w:val="003D84" w:themeColor="text1"/>
                        <w:sz w:val="14"/>
                        <w:szCs w:val="18"/>
                      </w:rPr>
                      <w:t>des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0" locked="0" layoutInCell="1" allowOverlap="1" wp14:anchorId="551EB768" wp14:editId="2BD0520F">
          <wp:simplePos x="0" y="0"/>
          <wp:positionH relativeFrom="column">
            <wp:posOffset>-321945</wp:posOffset>
          </wp:positionH>
          <wp:positionV relativeFrom="paragraph">
            <wp:posOffset>158750</wp:posOffset>
          </wp:positionV>
          <wp:extent cx="1280795" cy="226060"/>
          <wp:effectExtent l="0" t="0" r="0" b="0"/>
          <wp:wrapThrough wrapText="bothSides">
            <wp:wrapPolygon edited="0">
              <wp:start x="321" y="1820"/>
              <wp:lineTo x="1285" y="18202"/>
              <wp:lineTo x="20561" y="18202"/>
              <wp:lineTo x="20882" y="7281"/>
              <wp:lineTo x="15742" y="1820"/>
              <wp:lineTo x="321" y="1820"/>
            </wp:wrapPolygon>
          </wp:wrapThrough>
          <wp:docPr id="699813126" name="Grafik 2" descr="Bundeskanzleramt - Startse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ndeskanzleramt - Startsei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795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603D">
      <w:rPr>
        <w:noProof/>
      </w:rPr>
      <w:drawing>
        <wp:anchor distT="0" distB="0" distL="114300" distR="114300" simplePos="0" relativeHeight="251665408" behindDoc="1" locked="0" layoutInCell="1" allowOverlap="1" wp14:anchorId="298AD0FC" wp14:editId="0A53E913">
          <wp:simplePos x="0" y="0"/>
          <wp:positionH relativeFrom="column">
            <wp:posOffset>4964163</wp:posOffset>
          </wp:positionH>
          <wp:positionV relativeFrom="paragraph">
            <wp:posOffset>48260</wp:posOffset>
          </wp:positionV>
          <wp:extent cx="1266614" cy="335781"/>
          <wp:effectExtent l="0" t="0" r="3810" b="0"/>
          <wp:wrapNone/>
          <wp:docPr id="2023871475" name="Grafik 4" descr="Ein Bild, das Schrift, Grafiken, Screenshot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07155" name="Grafik 4" descr="Ein Bild, das Schrift, Grafiken, Screenshot, Grafikdesig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614" cy="335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129F9" w14:textId="77777777" w:rsidR="00980868" w:rsidRDefault="00980868" w:rsidP="00146CE7">
      <w:pPr>
        <w:spacing w:after="0" w:line="240" w:lineRule="auto"/>
      </w:pPr>
      <w:r>
        <w:separator/>
      </w:r>
    </w:p>
  </w:footnote>
  <w:footnote w:type="continuationSeparator" w:id="0">
    <w:p w14:paraId="3CC245D3" w14:textId="77777777" w:rsidR="00980868" w:rsidRDefault="00980868" w:rsidP="00146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50069" w14:textId="77777777" w:rsidR="00146CE7" w:rsidRDefault="00146CE7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FBCA6C" wp14:editId="01DE0ABE">
          <wp:simplePos x="0" y="0"/>
          <wp:positionH relativeFrom="column">
            <wp:posOffset>4918677</wp:posOffset>
          </wp:positionH>
          <wp:positionV relativeFrom="paragraph">
            <wp:posOffset>-165100</wp:posOffset>
          </wp:positionV>
          <wp:extent cx="1320165" cy="382905"/>
          <wp:effectExtent l="0" t="0" r="0" b="0"/>
          <wp:wrapNone/>
          <wp:docPr id="1271532034" name="Grafik 1" descr="Ein Bild, das Schrift, Grafiken, Logo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532034" name="Grafik 1" descr="Ein Bild, das Schrift, Grafiken, Logo, Grafik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165" cy="38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C170C" w14:textId="073873EF" w:rsidR="004A6DEC" w:rsidRDefault="0093351A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1BC43FC3" wp14:editId="039BA26E">
              <wp:simplePos x="0" y="0"/>
              <wp:positionH relativeFrom="margin">
                <wp:posOffset>5096790</wp:posOffset>
              </wp:positionH>
              <wp:positionV relativeFrom="paragraph">
                <wp:posOffset>485539</wp:posOffset>
              </wp:positionV>
              <wp:extent cx="1180214" cy="1404620"/>
              <wp:effectExtent l="0" t="0" r="0" b="0"/>
              <wp:wrapNone/>
              <wp:docPr id="71661743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0214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08AB14" w14:textId="32B7456D" w:rsidR="0093351A" w:rsidRDefault="0093351A">
                          <w:r>
                            <w:t>Stand April 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C43FC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01.3pt;margin-top:38.25pt;width:92.9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" filled="f" stroked="f">
              <v:textbox style="mso-fit-shape-to-text:t">
                <w:txbxContent>
                  <w:p w14:paraId="6308AB14" w14:textId="32B7456D" w:rsidR="0093351A" w:rsidRDefault="0093351A">
                    <w:r>
                      <w:t>Stand April 2026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A6DEC">
      <w:rPr>
        <w:noProof/>
      </w:rPr>
      <w:drawing>
        <wp:anchor distT="0" distB="0" distL="114300" distR="114300" simplePos="0" relativeHeight="251663360" behindDoc="1" locked="0" layoutInCell="1" allowOverlap="1" wp14:anchorId="1F190EEA" wp14:editId="5CA2A48C">
          <wp:simplePos x="0" y="0"/>
          <wp:positionH relativeFrom="column">
            <wp:posOffset>-524510</wp:posOffset>
          </wp:positionH>
          <wp:positionV relativeFrom="paragraph">
            <wp:posOffset>-183515</wp:posOffset>
          </wp:positionV>
          <wp:extent cx="1816735" cy="460375"/>
          <wp:effectExtent l="0" t="0" r="0" b="0"/>
          <wp:wrapNone/>
          <wp:docPr id="128327890" name="Grafik 3" descr="Ein Bild, das Schrift, Text, Grafiken, Screensho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2576520" name="Grafik 3" descr="Ein Bild, das Schrift, Text, Grafiken, Screensho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6DEC">
      <w:rPr>
        <w:noProof/>
      </w:rPr>
      <w:drawing>
        <wp:anchor distT="0" distB="0" distL="114300" distR="114300" simplePos="0" relativeHeight="251662336" behindDoc="1" locked="0" layoutInCell="1" allowOverlap="1" wp14:anchorId="61B8D8AF" wp14:editId="21417AF8">
          <wp:simplePos x="0" y="0"/>
          <wp:positionH relativeFrom="column">
            <wp:posOffset>4906594</wp:posOffset>
          </wp:positionH>
          <wp:positionV relativeFrom="paragraph">
            <wp:posOffset>-166370</wp:posOffset>
          </wp:positionV>
          <wp:extent cx="1320165" cy="382905"/>
          <wp:effectExtent l="0" t="0" r="0" b="0"/>
          <wp:wrapNone/>
          <wp:docPr id="56836154" name="Grafik 1" descr="Ein Bild, das Schrift, Grafiken, Logo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1532034" name="Grafik 1" descr="Ein Bild, das Schrift, Grafiken, Logo, Grafikdesig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0165" cy="382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0B52C0"/>
    <w:multiLevelType w:val="hybridMultilevel"/>
    <w:tmpl w:val="E71A6658"/>
    <w:lvl w:ilvl="0" w:tplc="D7F09008">
      <w:start w:val="1"/>
      <w:numFmt w:val="bullet"/>
      <w:pStyle w:val="Listenabsatz"/>
      <w:lvlText w:val=""/>
      <w:lvlJc w:val="left"/>
      <w:pPr>
        <w:ind w:left="36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A0102BB"/>
    <w:multiLevelType w:val="hybridMultilevel"/>
    <w:tmpl w:val="71565A2E"/>
    <w:lvl w:ilvl="0" w:tplc="22DE2712">
      <w:start w:val="1"/>
      <w:numFmt w:val="decimal"/>
      <w:pStyle w:val="berschrift1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F5BE7"/>
    <w:multiLevelType w:val="hybridMultilevel"/>
    <w:tmpl w:val="628602C8"/>
    <w:lvl w:ilvl="0" w:tplc="195650B6">
      <w:start w:val="1"/>
      <w:numFmt w:val="decimal"/>
      <w:pStyle w:val="berschrift2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05303D"/>
    <w:multiLevelType w:val="multilevel"/>
    <w:tmpl w:val="B7DAA40C"/>
    <w:lvl w:ilvl="0">
      <w:start w:val="1"/>
      <w:numFmt w:val="decimal"/>
      <w:pStyle w:val="standardseingerckt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6F030FA"/>
    <w:multiLevelType w:val="hybridMultilevel"/>
    <w:tmpl w:val="45AC4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5606607">
    <w:abstractNumId w:val="1"/>
  </w:num>
  <w:num w:numId="2" w16cid:durableId="1335104829">
    <w:abstractNumId w:val="4"/>
  </w:num>
  <w:num w:numId="3" w16cid:durableId="877930182">
    <w:abstractNumId w:val="0"/>
  </w:num>
  <w:num w:numId="4" w16cid:durableId="1765345021">
    <w:abstractNumId w:val="2"/>
  </w:num>
  <w:num w:numId="5" w16cid:durableId="1463114052">
    <w:abstractNumId w:val="3"/>
  </w:num>
  <w:num w:numId="6" w16cid:durableId="13759300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724203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418198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919616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7025625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3383156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337949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260350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5550003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62597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184900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693192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1457024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3215180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609924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5841921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69423136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1606713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4058350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5071810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3266976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0243906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58029047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8121475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Uc61g+2FWESIQ1CC/qi3jj5e3DlXPeEVg8L4favJg+wBCqqZINJUn/DRCu7nTYpTQINaZu+iGPMpZvow6UiFTg==" w:salt="bfLL1QYmBcYWw01bRh8Se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A80"/>
    <w:rsid w:val="00010E3C"/>
    <w:rsid w:val="000615E9"/>
    <w:rsid w:val="000F3FF9"/>
    <w:rsid w:val="0011457C"/>
    <w:rsid w:val="00131E44"/>
    <w:rsid w:val="00146CE7"/>
    <w:rsid w:val="00153F6A"/>
    <w:rsid w:val="0020278D"/>
    <w:rsid w:val="002754CF"/>
    <w:rsid w:val="002F1D9C"/>
    <w:rsid w:val="00330D4D"/>
    <w:rsid w:val="003A2B34"/>
    <w:rsid w:val="00424725"/>
    <w:rsid w:val="004801E8"/>
    <w:rsid w:val="004A6DEC"/>
    <w:rsid w:val="004C4A27"/>
    <w:rsid w:val="00503432"/>
    <w:rsid w:val="00524B46"/>
    <w:rsid w:val="00550DDF"/>
    <w:rsid w:val="006472D4"/>
    <w:rsid w:val="006905A0"/>
    <w:rsid w:val="006E416C"/>
    <w:rsid w:val="00700F81"/>
    <w:rsid w:val="00772F1D"/>
    <w:rsid w:val="00787D38"/>
    <w:rsid w:val="007D4D4B"/>
    <w:rsid w:val="007D5276"/>
    <w:rsid w:val="00864663"/>
    <w:rsid w:val="00870C95"/>
    <w:rsid w:val="0088287E"/>
    <w:rsid w:val="00897770"/>
    <w:rsid w:val="008A25BE"/>
    <w:rsid w:val="008B5F2E"/>
    <w:rsid w:val="00920A78"/>
    <w:rsid w:val="0093351A"/>
    <w:rsid w:val="009644EF"/>
    <w:rsid w:val="00975A2A"/>
    <w:rsid w:val="009800BA"/>
    <w:rsid w:val="00980868"/>
    <w:rsid w:val="009D29CA"/>
    <w:rsid w:val="00A52FDC"/>
    <w:rsid w:val="00A852D3"/>
    <w:rsid w:val="00AB647A"/>
    <w:rsid w:val="00AC603D"/>
    <w:rsid w:val="00AE6D26"/>
    <w:rsid w:val="00B02930"/>
    <w:rsid w:val="00B66D70"/>
    <w:rsid w:val="00B719F4"/>
    <w:rsid w:val="00B7734B"/>
    <w:rsid w:val="00B96577"/>
    <w:rsid w:val="00C62DBC"/>
    <w:rsid w:val="00C76205"/>
    <w:rsid w:val="00CD5CF8"/>
    <w:rsid w:val="00CF0BB3"/>
    <w:rsid w:val="00D65A80"/>
    <w:rsid w:val="00DC63BE"/>
    <w:rsid w:val="00E41469"/>
    <w:rsid w:val="00E46897"/>
    <w:rsid w:val="00E5294A"/>
    <w:rsid w:val="00EA4FCD"/>
    <w:rsid w:val="00ED33CD"/>
    <w:rsid w:val="00F42C57"/>
    <w:rsid w:val="00F51CDC"/>
    <w:rsid w:val="00F54560"/>
    <w:rsid w:val="00F835F8"/>
    <w:rsid w:val="00FC1CF8"/>
    <w:rsid w:val="00FE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5D1E10"/>
  <w15:chartTrackingRefBased/>
  <w15:docId w15:val="{E022F31F-2176-4E3C-93BD-056D5C7C2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A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DEC"/>
    <w:pPr>
      <w:spacing w:after="240" w:line="300" w:lineRule="exact"/>
    </w:pPr>
    <w:rPr>
      <w:rFonts w:ascii="Atkinson Hyperlegible Next Ligh" w:hAnsi="Atkinson Hyperlegible Next Ligh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6DEC"/>
    <w:pPr>
      <w:keepNext/>
      <w:keepLines/>
      <w:numPr>
        <w:numId w:val="1"/>
      </w:numPr>
      <w:tabs>
        <w:tab w:val="left" w:pos="426"/>
      </w:tabs>
      <w:spacing w:after="80" w:line="520" w:lineRule="exact"/>
      <w:ind w:left="142" w:hanging="142"/>
      <w:outlineLvl w:val="0"/>
    </w:pPr>
    <w:rPr>
      <w:rFonts w:ascii="Atkinson Hyperlegible Next Medi" w:eastAsiaTheme="majorEastAsia" w:hAnsi="Atkinson Hyperlegible Next Medi" w:cstheme="majorBidi"/>
      <w:color w:val="003D84"/>
      <w:sz w:val="4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D33CD"/>
    <w:pPr>
      <w:keepNext/>
      <w:keepLines/>
      <w:numPr>
        <w:numId w:val="4"/>
      </w:numPr>
      <w:spacing w:after="80" w:line="320" w:lineRule="exact"/>
      <w:ind w:left="426" w:hanging="426"/>
      <w:outlineLvl w:val="1"/>
    </w:pPr>
    <w:rPr>
      <w:rFonts w:ascii="Atkinson Hyperlegible Next Medi" w:eastAsiaTheme="majorEastAsia" w:hAnsi="Atkinson Hyperlegible Next Medi" w:cstheme="majorBidi"/>
      <w:color w:val="003D84"/>
      <w:sz w:val="26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E416C"/>
    <w:pPr>
      <w:keepNext/>
      <w:keepLines/>
      <w:spacing w:after="80"/>
      <w:outlineLvl w:val="2"/>
    </w:pPr>
    <w:rPr>
      <w:rFonts w:ascii="Atkinson Hyperlegible Next Semi" w:eastAsiaTheme="majorEastAsia" w:hAnsi="Atkinson Hyperlegible Next Semi" w:cstheme="majorBidi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96577"/>
    <w:pPr>
      <w:keepNext/>
      <w:keepLines/>
      <w:spacing w:before="80" w:after="40"/>
      <w:outlineLvl w:val="3"/>
    </w:pPr>
    <w:rPr>
      <w:rFonts w:eastAsiaTheme="majorEastAsia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46CE7"/>
    <w:pPr>
      <w:keepNext/>
      <w:keepLines/>
      <w:spacing w:before="80" w:after="40"/>
      <w:outlineLvl w:val="4"/>
    </w:pPr>
    <w:rPr>
      <w:rFonts w:eastAsiaTheme="majorEastAsia" w:cstheme="majorBidi"/>
      <w:color w:val="364877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46C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879FF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46CE7"/>
    <w:pPr>
      <w:keepNext/>
      <w:keepLines/>
      <w:spacing w:before="40" w:after="0"/>
      <w:outlineLvl w:val="6"/>
    </w:pPr>
    <w:rPr>
      <w:rFonts w:eastAsiaTheme="majorEastAsia" w:cstheme="majorBidi"/>
      <w:color w:val="0879FF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46CE7"/>
    <w:pPr>
      <w:keepNext/>
      <w:keepLines/>
      <w:spacing w:after="0"/>
      <w:outlineLvl w:val="7"/>
    </w:pPr>
    <w:rPr>
      <w:rFonts w:eastAsiaTheme="majorEastAsia" w:cstheme="majorBidi"/>
      <w:i/>
      <w:iCs/>
      <w:color w:val="0057BD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46CE7"/>
    <w:pPr>
      <w:keepNext/>
      <w:keepLines/>
      <w:spacing w:after="0"/>
      <w:outlineLvl w:val="8"/>
    </w:pPr>
    <w:rPr>
      <w:rFonts w:eastAsiaTheme="majorEastAsia" w:cstheme="majorBidi"/>
      <w:color w:val="0057BD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A6DEC"/>
    <w:rPr>
      <w:rFonts w:ascii="Atkinson Hyperlegible Next Medi" w:eastAsiaTheme="majorEastAsia" w:hAnsi="Atkinson Hyperlegible Next Medi" w:cstheme="majorBidi"/>
      <w:color w:val="003D84"/>
      <w:sz w:val="42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D33CD"/>
    <w:rPr>
      <w:rFonts w:ascii="Atkinson Hyperlegible Next Medi" w:eastAsiaTheme="majorEastAsia" w:hAnsi="Atkinson Hyperlegible Next Medi" w:cstheme="majorBidi"/>
      <w:color w:val="003D84"/>
      <w:sz w:val="26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E416C"/>
    <w:rPr>
      <w:rFonts w:ascii="Atkinson Hyperlegible Next Semi" w:eastAsiaTheme="majorEastAsia" w:hAnsi="Atkinson Hyperlegible Next Semi" w:cstheme="majorBidi"/>
      <w:sz w:val="20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96577"/>
    <w:rPr>
      <w:rFonts w:ascii="Atkinson Hyperlegible Next Ligh" w:eastAsiaTheme="majorEastAsia" w:hAnsi="Atkinson Hyperlegible Next Ligh" w:cstheme="majorBidi"/>
      <w:i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46CE7"/>
    <w:rPr>
      <w:rFonts w:eastAsiaTheme="majorEastAsia" w:cstheme="majorBidi"/>
      <w:color w:val="364877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46CE7"/>
    <w:rPr>
      <w:rFonts w:eastAsiaTheme="majorEastAsia" w:cstheme="majorBidi"/>
      <w:i/>
      <w:iCs/>
      <w:color w:val="0879FF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46CE7"/>
    <w:rPr>
      <w:rFonts w:eastAsiaTheme="majorEastAsia" w:cstheme="majorBidi"/>
      <w:color w:val="0879FF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46CE7"/>
    <w:rPr>
      <w:rFonts w:eastAsiaTheme="majorEastAsia" w:cstheme="majorBidi"/>
      <w:i/>
      <w:iCs/>
      <w:color w:val="0057BD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46CE7"/>
    <w:rPr>
      <w:rFonts w:eastAsiaTheme="majorEastAsia" w:cstheme="majorBidi"/>
      <w:color w:val="0057BD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A6DEC"/>
    <w:pPr>
      <w:spacing w:after="80" w:line="240" w:lineRule="auto"/>
      <w:contextualSpacing/>
    </w:pPr>
    <w:rPr>
      <w:rFonts w:ascii="Atkinson Hyperlegible Next Semi" w:eastAsiaTheme="majorEastAsia" w:hAnsi="Atkinson Hyperlegible Next Semi" w:cstheme="majorBidi"/>
      <w:color w:val="003D84"/>
      <w:spacing w:val="-10"/>
      <w:kern w:val="28"/>
      <w:sz w:val="7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A6DEC"/>
    <w:rPr>
      <w:rFonts w:ascii="Atkinson Hyperlegible Next Semi" w:eastAsiaTheme="majorEastAsia" w:hAnsi="Atkinson Hyperlegible Next Semi" w:cstheme="majorBidi"/>
      <w:color w:val="003D84"/>
      <w:spacing w:val="-10"/>
      <w:kern w:val="28"/>
      <w:sz w:val="72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CE7"/>
    <w:pPr>
      <w:numPr>
        <w:ilvl w:val="1"/>
      </w:numPr>
    </w:pPr>
    <w:rPr>
      <w:rFonts w:eastAsiaTheme="majorEastAsia" w:cstheme="majorBidi"/>
      <w:color w:val="0879FF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46CE7"/>
    <w:rPr>
      <w:rFonts w:eastAsiaTheme="majorEastAsia" w:cstheme="majorBidi"/>
      <w:color w:val="0879FF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46CE7"/>
    <w:pPr>
      <w:spacing w:before="160"/>
      <w:jc w:val="center"/>
    </w:pPr>
    <w:rPr>
      <w:i/>
      <w:iCs/>
      <w:color w:val="0068E2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46CE7"/>
    <w:rPr>
      <w:i/>
      <w:iCs/>
      <w:color w:val="0068E2" w:themeColor="text1" w:themeTint="BF"/>
    </w:rPr>
  </w:style>
  <w:style w:type="paragraph" w:styleId="Listenabsatz">
    <w:name w:val="List Paragraph"/>
    <w:aliases w:val="aufzählung"/>
    <w:basedOn w:val="Standard"/>
    <w:uiPriority w:val="34"/>
    <w:qFormat/>
    <w:rsid w:val="00920A78"/>
    <w:pPr>
      <w:numPr>
        <w:numId w:val="3"/>
      </w:numPr>
      <w:spacing w:after="120"/>
    </w:pPr>
  </w:style>
  <w:style w:type="character" w:styleId="IntensiveHervorhebung">
    <w:name w:val="Intense Emphasis"/>
    <w:basedOn w:val="Absatz-Standardschriftart"/>
    <w:uiPriority w:val="21"/>
    <w:qFormat/>
    <w:rsid w:val="00146CE7"/>
    <w:rPr>
      <w:i/>
      <w:iCs/>
      <w:color w:val="364877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CE7"/>
    <w:pPr>
      <w:pBdr>
        <w:top w:val="single" w:sz="4" w:space="10" w:color="364877" w:themeColor="accent1" w:themeShade="BF"/>
        <w:bottom w:val="single" w:sz="4" w:space="10" w:color="364877" w:themeColor="accent1" w:themeShade="BF"/>
      </w:pBdr>
      <w:spacing w:before="360" w:after="360"/>
      <w:ind w:left="864" w:right="864"/>
      <w:jc w:val="center"/>
    </w:pPr>
    <w:rPr>
      <w:i/>
      <w:iCs/>
      <w:color w:val="364877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46CE7"/>
    <w:rPr>
      <w:i/>
      <w:iCs/>
      <w:color w:val="364877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46CE7"/>
    <w:rPr>
      <w:b/>
      <w:bCs/>
      <w:smallCaps/>
      <w:color w:val="364877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146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46CE7"/>
  </w:style>
  <w:style w:type="paragraph" w:styleId="Fuzeile">
    <w:name w:val="footer"/>
    <w:basedOn w:val="Standard"/>
    <w:link w:val="FuzeileZchn"/>
    <w:uiPriority w:val="99"/>
    <w:unhideWhenUsed/>
    <w:rsid w:val="00146C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46CE7"/>
  </w:style>
  <w:style w:type="table" w:styleId="Tabellenraster">
    <w:name w:val="Table Grid"/>
    <w:basedOn w:val="NormaleTabelle"/>
    <w:uiPriority w:val="39"/>
    <w:rsid w:val="00F545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text">
    <w:name w:val="Tabellentext"/>
    <w:basedOn w:val="Standard"/>
    <w:qFormat/>
    <w:rsid w:val="00F54560"/>
    <w:pPr>
      <w:spacing w:after="0" w:line="260" w:lineRule="exact"/>
    </w:pPr>
    <w:rPr>
      <w:lang w:val="en-GB"/>
    </w:rPr>
  </w:style>
  <w:style w:type="character" w:styleId="Hyperlink">
    <w:name w:val="Hyperlink"/>
    <w:basedOn w:val="Absatz-Standardschriftart"/>
    <w:uiPriority w:val="99"/>
    <w:unhideWhenUsed/>
    <w:rsid w:val="000615E9"/>
    <w:rPr>
      <w:rFonts w:ascii="Atkinson Hyperlegible Next Medi" w:hAnsi="Atkinson Hyperlegible Next Medi"/>
      <w:b/>
      <w:color w:val="003D84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75A2A"/>
    <w:rPr>
      <w:color w:val="605E5C"/>
      <w:shd w:val="clear" w:color="auto" w:fill="E1DFDD"/>
    </w:rPr>
  </w:style>
  <w:style w:type="character" w:styleId="Buchtitel">
    <w:name w:val="Book Title"/>
    <w:basedOn w:val="Absatz-Standardschriftart"/>
    <w:uiPriority w:val="33"/>
    <w:qFormat/>
    <w:rsid w:val="006E416C"/>
    <w:rPr>
      <w:b/>
      <w:bCs/>
      <w:i/>
      <w:iCs/>
      <w:spacing w:val="5"/>
    </w:rPr>
  </w:style>
  <w:style w:type="paragraph" w:customStyle="1" w:styleId="berschrift3Textbox">
    <w:name w:val="Überschrift3_Textbox"/>
    <w:basedOn w:val="berschrift3"/>
    <w:qFormat/>
    <w:rsid w:val="00524B46"/>
    <w:pPr>
      <w:pBdr>
        <w:bottom w:val="single" w:sz="8" w:space="1" w:color="BCCF00" w:themeColor="text2"/>
      </w:pBdr>
      <w:spacing w:after="120"/>
    </w:pPr>
    <w:rPr>
      <w:caps/>
      <w:color w:val="BCCF00" w:themeColor="text2"/>
      <w:sz w:val="26"/>
      <w:szCs w:val="40"/>
    </w:rPr>
  </w:style>
  <w:style w:type="paragraph" w:customStyle="1" w:styleId="standardseingerckt">
    <w:name w:val="standards_eingerückt"/>
    <w:basedOn w:val="Standard"/>
    <w:qFormat/>
    <w:rsid w:val="008A25BE"/>
    <w:pPr>
      <w:numPr>
        <w:numId w:val="5"/>
      </w:numPr>
      <w:ind w:left="364"/>
    </w:pPr>
    <w:rPr>
      <w:b/>
      <w:color w:val="003D84" w:themeColor="text1"/>
    </w:rPr>
  </w:style>
  <w:style w:type="paragraph" w:customStyle="1" w:styleId="standardsunterfrageneingerckt">
    <w:name w:val="standards_unterfragen_eingerückt"/>
    <w:basedOn w:val="Standard"/>
    <w:qFormat/>
    <w:rsid w:val="00864663"/>
    <w:pPr>
      <w:ind w:left="-40"/>
    </w:pPr>
    <w:rPr>
      <w:rFonts w:ascii="Atkinson Hyperlegible Next Medi" w:hAnsi="Atkinson Hyperlegible Next Me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ufzaq.at/datenschut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ufzaq.at/wp-content/uploads/2026/03/Allgemeine-AuftragsbedingungenAAB_aufZAQ2026.pdf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Vorlagen%20und%20Dokumente\Word\aufZAQ-wordvorlag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9254B309EDF4AF29076605D842969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ED8669-F059-4D35-8F2A-A37C2E5C529A}"/>
      </w:docPartPr>
      <w:docPartBody>
        <w:p w:rsidR="00353A63" w:rsidRDefault="00753D43" w:rsidP="00753D43">
          <w:pPr>
            <w:pStyle w:val="49254B309EDF4AF29076605D842969C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C070F5A64E44F281C32B1F73E949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0947F7-E048-454C-9F69-9A6BFAB62662}"/>
      </w:docPartPr>
      <w:docPartBody>
        <w:p w:rsidR="00353A63" w:rsidRDefault="00753D43" w:rsidP="00753D43">
          <w:pPr>
            <w:pStyle w:val="7AC070F5A64E44F281C32B1F73E949BC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ACB5B2651C46118E55EA44983302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FAAA67-7F4E-4D78-BC49-27A2729BD773}"/>
      </w:docPartPr>
      <w:docPartBody>
        <w:p w:rsidR="00353A63" w:rsidRDefault="00753D43" w:rsidP="00753D43">
          <w:pPr>
            <w:pStyle w:val="27ACB5B2651C46118E55EA44983302C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B3442CBDCA6443893AB4013D730E9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E5D1C5-E7F3-4150-9F6E-9A831A437283}"/>
      </w:docPartPr>
      <w:docPartBody>
        <w:p w:rsidR="00353A63" w:rsidRDefault="00753D43" w:rsidP="00753D43">
          <w:pPr>
            <w:pStyle w:val="BB3442CBDCA6443893AB4013D730E944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791372D4AC2429C91B3813A2A8481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882F4C-3095-451B-B997-10E0F0B93FEE}"/>
      </w:docPartPr>
      <w:docPartBody>
        <w:p w:rsidR="00353A63" w:rsidRDefault="00753D43" w:rsidP="00753D43">
          <w:pPr>
            <w:pStyle w:val="2791372D4AC2429C91B3813A2A8481A2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BB8D119FAB34D099AB75D6816D415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168254-BD63-4186-B0E8-F03BD66ECA49}"/>
      </w:docPartPr>
      <w:docPartBody>
        <w:p w:rsidR="00353A63" w:rsidRDefault="00753D43" w:rsidP="00753D43">
          <w:pPr>
            <w:pStyle w:val="ABB8D119FAB34D099AB75D6816D4158F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7BFFFBACAB431E8835B861EFE95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101625-8DF6-47B4-8B90-D121AF48BB59}"/>
      </w:docPartPr>
      <w:docPartBody>
        <w:p w:rsidR="00E46CF1" w:rsidRDefault="00983CAA" w:rsidP="00983CAA">
          <w:pPr>
            <w:pStyle w:val="6C7BFFFBACAB431E8835B861EFE958E5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0D92A3CF330468B99251CF2CFF9A9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FA25C4-FF7C-45AD-B5FB-08546D184647}"/>
      </w:docPartPr>
      <w:docPartBody>
        <w:p w:rsidR="00E46CF1" w:rsidRDefault="00983CAA" w:rsidP="00983CAA">
          <w:pPr>
            <w:pStyle w:val="90D92A3CF330468B99251CF2CFF9A9EF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F18744D447341CAAA239552499061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05D205-C05E-4B23-82C6-00584D231BCF}"/>
      </w:docPartPr>
      <w:docPartBody>
        <w:p w:rsidR="00E46CF1" w:rsidRDefault="00983CAA" w:rsidP="00983CAA">
          <w:pPr>
            <w:pStyle w:val="8F18744D447341CAAA23955249906133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45C6DC8CD74F988A7FF6F4993E77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8C7EB9-F01D-4AE5-96B6-A5A2FAF6F431}"/>
      </w:docPartPr>
      <w:docPartBody>
        <w:p w:rsidR="0094422C" w:rsidRDefault="005E197A" w:rsidP="005E197A">
          <w:pPr>
            <w:pStyle w:val="7B45C6DC8CD74F988A7FF6F4993E7704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DF75F66DD1C45F7A92449D92A509B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F55B0E-64C4-44D3-9BB8-EBBDEEAE5C48}"/>
      </w:docPartPr>
      <w:docPartBody>
        <w:p w:rsidR="0094422C" w:rsidRDefault="005E197A" w:rsidP="005E197A">
          <w:pPr>
            <w:pStyle w:val="BDF75F66DD1C45F7A92449D92A509B2C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94F6001C5C14C208A8B338B79C9F4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991977-2895-41C3-B2AA-ED402BE07A91}"/>
      </w:docPartPr>
      <w:docPartBody>
        <w:p w:rsidR="0094422C" w:rsidRDefault="005E197A" w:rsidP="005E197A">
          <w:pPr>
            <w:pStyle w:val="494F6001C5C14C208A8B338B79C9F4E6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041CD92A4874C1692B25C693BFF9E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0AA0AF-4F5C-479B-8371-66996EF8D6B7}"/>
      </w:docPartPr>
      <w:docPartBody>
        <w:p w:rsidR="0094422C" w:rsidRDefault="005E197A" w:rsidP="005E197A">
          <w:pPr>
            <w:pStyle w:val="7041CD92A4874C1692B25C693BFF9E5F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BAE487F144D4313B7AFD1A283C8E7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A22FFA-ABB1-4984-83B2-10ADB17D24B2}"/>
      </w:docPartPr>
      <w:docPartBody>
        <w:p w:rsidR="0094422C" w:rsidRDefault="005E197A" w:rsidP="005E197A">
          <w:pPr>
            <w:pStyle w:val="7BAE487F144D4313B7AFD1A283C8E710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BAC44033DDA4080B5206AD5B0F3C8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2AF841-069D-45D3-9E8C-C0A2E08B65EF}"/>
      </w:docPartPr>
      <w:docPartBody>
        <w:p w:rsidR="0094422C" w:rsidRDefault="005E197A" w:rsidP="005E197A">
          <w:pPr>
            <w:pStyle w:val="BBAC44033DDA4080B5206AD5B0F3C816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70CE54F85641488856872D919819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08BF23-ADE7-461C-8D61-517E4D26A249}"/>
      </w:docPartPr>
      <w:docPartBody>
        <w:p w:rsidR="0094422C" w:rsidRDefault="005E197A" w:rsidP="005E197A">
          <w:pPr>
            <w:pStyle w:val="0F70CE54F85641488856872D919819E7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E92C612F6E34854BC3334F4C17FB5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AA9D6A-968F-4162-A8CC-40D4FE715BB8}"/>
      </w:docPartPr>
      <w:docPartBody>
        <w:p w:rsidR="0094422C" w:rsidRDefault="005E197A" w:rsidP="005E197A">
          <w:pPr>
            <w:pStyle w:val="EE92C612F6E34854BC3334F4C17FB530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F14ED58E4A3440594B53CBD00C46A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90D1F2-EBFD-4911-9B4A-13DEBBE6AB59}"/>
      </w:docPartPr>
      <w:docPartBody>
        <w:p w:rsidR="0094422C" w:rsidRDefault="005E197A" w:rsidP="005E197A">
          <w:pPr>
            <w:pStyle w:val="9F14ED58E4A3440594B53CBD00C46A95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04F2D4D53364CD2A97B5101287F9A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BE4280-FD82-4950-95A4-DFDC08A1073E}"/>
      </w:docPartPr>
      <w:docPartBody>
        <w:p w:rsidR="0094422C" w:rsidRDefault="005E197A" w:rsidP="005E197A">
          <w:pPr>
            <w:pStyle w:val="604F2D4D53364CD2A97B5101287F9A96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A14F17234174B4AA3B3E42BDDB6B8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6D7DD3-3B6C-44B6-8040-468EDCBF34D2}"/>
      </w:docPartPr>
      <w:docPartBody>
        <w:p w:rsidR="0094422C" w:rsidRDefault="005E197A" w:rsidP="005E197A">
          <w:pPr>
            <w:pStyle w:val="BA14F17234174B4AA3B3E42BDDB6B838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1C96E338B3A4C99A268AFE9172154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2F8C9C-A856-475B-AEBD-5D0AE619F708}"/>
      </w:docPartPr>
      <w:docPartBody>
        <w:p w:rsidR="0094422C" w:rsidRDefault="005E197A" w:rsidP="005E197A">
          <w:pPr>
            <w:pStyle w:val="81C96E338B3A4C99A268AFE9172154E3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B124B702F3B44E68D6975C4B50CE9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530B44-5F8D-44B7-B5BF-2E6EEF0C935C}"/>
      </w:docPartPr>
      <w:docPartBody>
        <w:p w:rsidR="0094422C" w:rsidRDefault="005E197A" w:rsidP="005E197A">
          <w:pPr>
            <w:pStyle w:val="8B124B702F3B44E68D6975C4B50CE90D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2D92A9543724D3BBCF86F8E175E7B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DD9D72-49FD-4008-8C4C-E28DABC71266}"/>
      </w:docPartPr>
      <w:docPartBody>
        <w:p w:rsidR="0094422C" w:rsidRDefault="005E197A" w:rsidP="005E197A">
          <w:pPr>
            <w:pStyle w:val="92D92A9543724D3BBCF86F8E175E7BC9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7869BAAC81A4AE58706174FBF92B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7DA6B7-F852-41C6-9C82-69E54EF2EFE5}"/>
      </w:docPartPr>
      <w:docPartBody>
        <w:p w:rsidR="0094422C" w:rsidRDefault="005E197A" w:rsidP="005E197A">
          <w:pPr>
            <w:pStyle w:val="57869BAAC81A4AE58706174FBF92B8CD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EB19292B724513A37A1DF85A0D1D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53BE73-0D22-4281-9B80-27F0634094B0}"/>
      </w:docPartPr>
      <w:docPartBody>
        <w:p w:rsidR="0094422C" w:rsidRDefault="005E197A" w:rsidP="005E197A">
          <w:pPr>
            <w:pStyle w:val="DCEB19292B724513A37A1DF85A0D1DA1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EC6888986504279A31C35AC92F6F3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BA80AB-0A1A-4A20-981C-F45824526A77}"/>
      </w:docPartPr>
      <w:docPartBody>
        <w:p w:rsidR="0094422C" w:rsidRDefault="005E197A" w:rsidP="005E197A">
          <w:pPr>
            <w:pStyle w:val="9EC6888986504279A31C35AC92F6F342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890D19C65BF491F967E27BAF1DCE2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198629-4211-4170-9DB5-B6B70B7486FD}"/>
      </w:docPartPr>
      <w:docPartBody>
        <w:p w:rsidR="0094422C" w:rsidRDefault="005E197A" w:rsidP="005E197A">
          <w:pPr>
            <w:pStyle w:val="8890D19C65BF491F967E27BAF1DCE20F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7BBA8EC5F4940F787BD269B46745D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AAECC0-D11A-4D18-8D43-C508127CB6A4}"/>
      </w:docPartPr>
      <w:docPartBody>
        <w:p w:rsidR="0094422C" w:rsidRDefault="005E197A" w:rsidP="005E197A">
          <w:pPr>
            <w:pStyle w:val="D7BBA8EC5F4940F787BD269B46745DC3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7D65964468B46C0A8846555B2D61A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2DE7F5-F59B-42E8-992C-91F3B3E89285}"/>
      </w:docPartPr>
      <w:docPartBody>
        <w:p w:rsidR="0094422C" w:rsidRDefault="005E197A" w:rsidP="005E197A">
          <w:pPr>
            <w:pStyle w:val="67D65964468B46C0A8846555B2D61A4F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341D69A315443719269D2C4496A38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D1A8E9-FDBD-4249-9928-25CC24B237A9}"/>
      </w:docPartPr>
      <w:docPartBody>
        <w:p w:rsidR="0094422C" w:rsidRDefault="005E197A" w:rsidP="005E197A">
          <w:pPr>
            <w:pStyle w:val="D341D69A315443719269D2C4496A3825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26D0220FC8B43EC8A6506373BDEB6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19FC0D-3E8A-49D2-A75A-C5F83605E6EB}"/>
      </w:docPartPr>
      <w:docPartBody>
        <w:p w:rsidR="0094422C" w:rsidRDefault="005E197A" w:rsidP="005E197A">
          <w:pPr>
            <w:pStyle w:val="F26D0220FC8B43EC8A6506373BDEB614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06886A6E02C438B9D56122B53A6A8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342D67-5D3E-4E26-92F4-18BD103D70FF}"/>
      </w:docPartPr>
      <w:docPartBody>
        <w:p w:rsidR="0094422C" w:rsidRDefault="005E197A" w:rsidP="005E197A">
          <w:pPr>
            <w:pStyle w:val="206886A6E02C438B9D56122B53A6A87E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A16D20062AF43B08CA6F05BF7EB0F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F5FF24-796B-45F9-BDAF-A9C91BA657BB}"/>
      </w:docPartPr>
      <w:docPartBody>
        <w:p w:rsidR="0094422C" w:rsidRDefault="005E197A" w:rsidP="005E197A">
          <w:pPr>
            <w:pStyle w:val="5A16D20062AF43B08CA6F05BF7EB0F2E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8559787E49B489B85A781862EB7DE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050A2B-071E-4C3F-B72A-3EE0C4A68A28}"/>
      </w:docPartPr>
      <w:docPartBody>
        <w:p w:rsidR="0094422C" w:rsidRDefault="005E197A" w:rsidP="005E197A">
          <w:pPr>
            <w:pStyle w:val="28559787E49B489B85A781862EB7DE2F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F9CA29F7DD14AE2BD6F2C758503D4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04F236-54E0-4058-9A9A-4238FBB0025A}"/>
      </w:docPartPr>
      <w:docPartBody>
        <w:p w:rsidR="0094422C" w:rsidRDefault="005E197A" w:rsidP="005E197A">
          <w:pPr>
            <w:pStyle w:val="4F9CA29F7DD14AE2BD6F2C758503D4C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628B2CE669D499AAC897D47349983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963099-9411-4E96-96CD-19E67B567AFD}"/>
      </w:docPartPr>
      <w:docPartBody>
        <w:p w:rsidR="0094422C" w:rsidRDefault="005E197A" w:rsidP="005E197A">
          <w:pPr>
            <w:pStyle w:val="7628B2CE669D499AAC897D4734998310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4FFBBF5164C4552975EABCA111DEB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04A76E-4956-4BC5-B64C-7E31D04A940E}"/>
      </w:docPartPr>
      <w:docPartBody>
        <w:p w:rsidR="0094422C" w:rsidRDefault="005E197A" w:rsidP="005E197A">
          <w:pPr>
            <w:pStyle w:val="04FFBBF5164C4552975EABCA111DEBCE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3E19FF540864C9D82EB3DE69C83AD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342302-5BF3-4F56-BB39-881A141A4203}"/>
      </w:docPartPr>
      <w:docPartBody>
        <w:p w:rsidR="0094422C" w:rsidRDefault="005E197A" w:rsidP="005E197A">
          <w:pPr>
            <w:pStyle w:val="F3E19FF540864C9D82EB3DE69C83ADBE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012348685C642E18B04D8AEB8374C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90B462-169F-4059-AFAC-5AF81E12443D}"/>
      </w:docPartPr>
      <w:docPartBody>
        <w:p w:rsidR="0094422C" w:rsidRDefault="005E197A" w:rsidP="005E197A">
          <w:pPr>
            <w:pStyle w:val="F012348685C642E18B04D8AEB8374C8F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B1316CAC294435B2728576C552F1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23B99A-5713-4C7F-BBCC-DEDF3FD33D8E}"/>
      </w:docPartPr>
      <w:docPartBody>
        <w:p w:rsidR="0094422C" w:rsidRDefault="005E197A" w:rsidP="005E197A">
          <w:pPr>
            <w:pStyle w:val="E4B1316CAC294435B2728576C552F124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836955B69744AAE83BC40022DDE10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BD28A9-B1E5-4354-8AED-653C06482260}"/>
      </w:docPartPr>
      <w:docPartBody>
        <w:p w:rsidR="0094422C" w:rsidRDefault="005E197A" w:rsidP="005E197A">
          <w:pPr>
            <w:pStyle w:val="E836955B69744AAE83BC40022DDE1013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52BB7757AD403B920B3613C5B0F6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AE3B16-2AA5-4434-A0F0-2BA067E8C9D7}"/>
      </w:docPartPr>
      <w:docPartBody>
        <w:p w:rsidR="0094422C" w:rsidRDefault="005E197A" w:rsidP="005E197A">
          <w:pPr>
            <w:pStyle w:val="6C52BB7757AD403B920B3613C5B0F60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1ABA2863F843648DEBC415070AAC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BA7D81-4991-4F62-A9D4-9B8000B6405D}"/>
      </w:docPartPr>
      <w:docPartBody>
        <w:p w:rsidR="0094422C" w:rsidRDefault="005E197A" w:rsidP="005E197A">
          <w:pPr>
            <w:pStyle w:val="981ABA2863F843648DEBC415070AAC55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C681ABE471C4ECD92D7C1935D7A5C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277136-6DED-4A68-82CC-A3500173D5C2}"/>
      </w:docPartPr>
      <w:docPartBody>
        <w:p w:rsidR="0094422C" w:rsidRDefault="005E197A" w:rsidP="005E197A">
          <w:pPr>
            <w:pStyle w:val="0C681ABE471C4ECD92D7C1935D7A5C19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9888FA3BE964EA0817EC6B9B9D350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B89E1B-1548-4926-8511-ABCAAC536E47}"/>
      </w:docPartPr>
      <w:docPartBody>
        <w:p w:rsidR="0094422C" w:rsidRDefault="005E197A" w:rsidP="005E197A">
          <w:pPr>
            <w:pStyle w:val="D9888FA3BE964EA0817EC6B9B9D35050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6E5550E8C3F49B3B1E617E4FAF10E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3A11D2-1830-4A02-9C3E-C65235F60DA0}"/>
      </w:docPartPr>
      <w:docPartBody>
        <w:p w:rsidR="0094422C" w:rsidRDefault="005E197A" w:rsidP="005E197A">
          <w:pPr>
            <w:pStyle w:val="76E5550E8C3F49B3B1E617E4FAF10E0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14F90198E54BD4B554143351CA58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E3FAA2-82E5-41DA-9459-A57703D64A59}"/>
      </w:docPartPr>
      <w:docPartBody>
        <w:p w:rsidR="0094422C" w:rsidRDefault="005E197A" w:rsidP="005E197A">
          <w:pPr>
            <w:pStyle w:val="3D14F90198E54BD4B554143351CA58AA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8086595FC094F868481867B3585AC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ADFBFE-90E8-4E05-809B-D4FAA3F9C54B}"/>
      </w:docPartPr>
      <w:docPartBody>
        <w:p w:rsidR="0094422C" w:rsidRDefault="005E197A" w:rsidP="005E197A">
          <w:pPr>
            <w:pStyle w:val="38086595FC094F868481867B3585ACA1"/>
          </w:pPr>
          <w:r w:rsidRPr="00D1517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tkinson Hyperlegible Next Ligh">
    <w:panose1 w:val="00000000000000000000"/>
    <w:charset w:val="00"/>
    <w:family w:val="auto"/>
    <w:pitch w:val="variable"/>
    <w:sig w:usb0="A000006F" w:usb1="0000600A" w:usb2="00000000" w:usb3="00000000" w:csb0="00000013" w:csb1="00000000"/>
  </w:font>
  <w:font w:name="Atkinson Hyperlegible Next Medi">
    <w:panose1 w:val="00000000000000000000"/>
    <w:charset w:val="00"/>
    <w:family w:val="auto"/>
    <w:pitch w:val="variable"/>
    <w:sig w:usb0="A000006F" w:usb1="0000600A" w:usb2="00000000" w:usb3="00000000" w:csb0="00000013" w:csb1="00000000"/>
  </w:font>
  <w:font w:name="Atkinson Hyperlegible Next Semi">
    <w:altName w:val="Calibri"/>
    <w:panose1 w:val="00000000000000000000"/>
    <w:charset w:val="00"/>
    <w:family w:val="auto"/>
    <w:pitch w:val="variable"/>
    <w:sig w:usb0="A000006F" w:usb1="0000600A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D43"/>
    <w:rsid w:val="00353A63"/>
    <w:rsid w:val="00374F62"/>
    <w:rsid w:val="005E197A"/>
    <w:rsid w:val="006F2B9D"/>
    <w:rsid w:val="00700F81"/>
    <w:rsid w:val="00753D43"/>
    <w:rsid w:val="007609AC"/>
    <w:rsid w:val="00792F3E"/>
    <w:rsid w:val="0094422C"/>
    <w:rsid w:val="00983CAA"/>
    <w:rsid w:val="00991B2F"/>
    <w:rsid w:val="00AF3855"/>
    <w:rsid w:val="00CC21C0"/>
    <w:rsid w:val="00E41469"/>
    <w:rsid w:val="00E4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AT" w:eastAsia="de-A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E197A"/>
    <w:rPr>
      <w:color w:val="808080"/>
    </w:rPr>
  </w:style>
  <w:style w:type="paragraph" w:customStyle="1" w:styleId="49254B309EDF4AF29076605D842969CA">
    <w:name w:val="49254B309EDF4AF29076605D842969CA"/>
    <w:rsid w:val="00753D43"/>
  </w:style>
  <w:style w:type="paragraph" w:customStyle="1" w:styleId="8C40DF223F4C4C659253676B044935F8">
    <w:name w:val="8C40DF223F4C4C659253676B044935F8"/>
    <w:rsid w:val="00753D43"/>
  </w:style>
  <w:style w:type="paragraph" w:customStyle="1" w:styleId="7A59734265F645E59F2F5DDD97AC91AC">
    <w:name w:val="7A59734265F645E59F2F5DDD97AC91AC"/>
    <w:rsid w:val="00753D43"/>
  </w:style>
  <w:style w:type="paragraph" w:customStyle="1" w:styleId="823370730E9F4390835CFB9E3077BF4C">
    <w:name w:val="823370730E9F4390835CFB9E3077BF4C"/>
    <w:rsid w:val="00753D43"/>
  </w:style>
  <w:style w:type="paragraph" w:customStyle="1" w:styleId="D18BE24652D34FD3B844D8280DBE14FB">
    <w:name w:val="D18BE24652D34FD3B844D8280DBE14FB"/>
    <w:rsid w:val="00753D43"/>
  </w:style>
  <w:style w:type="paragraph" w:customStyle="1" w:styleId="188DE848FB9A48A0A065924FDC01FDC8">
    <w:name w:val="188DE848FB9A48A0A065924FDC01FDC8"/>
    <w:rsid w:val="00753D43"/>
  </w:style>
  <w:style w:type="paragraph" w:customStyle="1" w:styleId="4B6D9E9A08184304A0449D7CF8CEC162">
    <w:name w:val="4B6D9E9A08184304A0449D7CF8CEC162"/>
    <w:rsid w:val="00753D43"/>
  </w:style>
  <w:style w:type="paragraph" w:customStyle="1" w:styleId="E71294ED7DE74C28B750A79B164D123E">
    <w:name w:val="E71294ED7DE74C28B750A79B164D123E"/>
    <w:rsid w:val="00753D43"/>
  </w:style>
  <w:style w:type="paragraph" w:customStyle="1" w:styleId="C8EB7ED3C21349E9955BFF4C5CBA4BAE">
    <w:name w:val="C8EB7ED3C21349E9955BFF4C5CBA4BAE"/>
    <w:rsid w:val="00753D43"/>
  </w:style>
  <w:style w:type="paragraph" w:customStyle="1" w:styleId="6A457BF1472443A29FDADD095E1F561D">
    <w:name w:val="6A457BF1472443A29FDADD095E1F561D"/>
    <w:rsid w:val="00753D43"/>
  </w:style>
  <w:style w:type="paragraph" w:customStyle="1" w:styleId="7AC070F5A64E44F281C32B1F73E949BC">
    <w:name w:val="7AC070F5A64E44F281C32B1F73E949BC"/>
    <w:rsid w:val="00753D43"/>
  </w:style>
  <w:style w:type="paragraph" w:customStyle="1" w:styleId="27ACB5B2651C46118E55EA44983302CA">
    <w:name w:val="27ACB5B2651C46118E55EA44983302CA"/>
    <w:rsid w:val="00753D43"/>
  </w:style>
  <w:style w:type="paragraph" w:customStyle="1" w:styleId="E0C4FE9F55234DEEBC97F3B87C2FA4CE">
    <w:name w:val="E0C4FE9F55234DEEBC97F3B87C2FA4CE"/>
    <w:rsid w:val="00753D43"/>
  </w:style>
  <w:style w:type="paragraph" w:customStyle="1" w:styleId="AEB2C7C314A04893B872372DD2EA0F2E">
    <w:name w:val="AEB2C7C314A04893B872372DD2EA0F2E"/>
    <w:rsid w:val="00753D43"/>
  </w:style>
  <w:style w:type="paragraph" w:customStyle="1" w:styleId="D30C6260D93D445EA348142A70890744">
    <w:name w:val="D30C6260D93D445EA348142A70890744"/>
    <w:rsid w:val="00753D43"/>
  </w:style>
  <w:style w:type="paragraph" w:customStyle="1" w:styleId="BB3442CBDCA6443893AB4013D730E944">
    <w:name w:val="BB3442CBDCA6443893AB4013D730E944"/>
    <w:rsid w:val="00753D43"/>
  </w:style>
  <w:style w:type="paragraph" w:customStyle="1" w:styleId="37277E8629284767BBFA858F5126D5ED">
    <w:name w:val="37277E8629284767BBFA858F5126D5ED"/>
    <w:rsid w:val="00753D43"/>
  </w:style>
  <w:style w:type="paragraph" w:customStyle="1" w:styleId="4F514C607C3E4BCD890B23E56C7FDE53">
    <w:name w:val="4F514C607C3E4BCD890B23E56C7FDE53"/>
    <w:rsid w:val="00753D43"/>
  </w:style>
  <w:style w:type="paragraph" w:customStyle="1" w:styleId="FF54D3AEEEA441919243A0531A389396">
    <w:name w:val="FF54D3AEEEA441919243A0531A389396"/>
    <w:rsid w:val="00753D43"/>
  </w:style>
  <w:style w:type="paragraph" w:customStyle="1" w:styleId="A85787D26A24451CA8B6C134C74EDFF3">
    <w:name w:val="A85787D26A24451CA8B6C134C74EDFF3"/>
    <w:rsid w:val="00753D43"/>
  </w:style>
  <w:style w:type="paragraph" w:customStyle="1" w:styleId="9A14D47858C847B2A3ADF252439A79A7">
    <w:name w:val="9A14D47858C847B2A3ADF252439A79A7"/>
    <w:rsid w:val="00753D43"/>
  </w:style>
  <w:style w:type="paragraph" w:customStyle="1" w:styleId="5EBC2C1A64014A87A5CE42C26E371D98">
    <w:name w:val="5EBC2C1A64014A87A5CE42C26E371D98"/>
    <w:rsid w:val="00753D43"/>
  </w:style>
  <w:style w:type="paragraph" w:customStyle="1" w:styleId="A89A46F894F74CE59AB26F6205E8BD87">
    <w:name w:val="A89A46F894F74CE59AB26F6205E8BD87"/>
    <w:rsid w:val="00753D43"/>
  </w:style>
  <w:style w:type="paragraph" w:customStyle="1" w:styleId="A7583CFC92D545D59816854FABDB25F3">
    <w:name w:val="A7583CFC92D545D59816854FABDB25F3"/>
    <w:rsid w:val="00753D43"/>
  </w:style>
  <w:style w:type="paragraph" w:customStyle="1" w:styleId="F642BD044E8B48F58EFD31D57E831D3D">
    <w:name w:val="F642BD044E8B48F58EFD31D57E831D3D"/>
    <w:rsid w:val="00753D43"/>
  </w:style>
  <w:style w:type="paragraph" w:customStyle="1" w:styleId="E7631BB6C5B04E35A9BDC5CBDFEDAE65">
    <w:name w:val="E7631BB6C5B04E35A9BDC5CBDFEDAE65"/>
    <w:rsid w:val="00753D43"/>
  </w:style>
  <w:style w:type="paragraph" w:customStyle="1" w:styleId="351B6A4155CC46049197CF3FC87BC1ED">
    <w:name w:val="351B6A4155CC46049197CF3FC87BC1ED"/>
    <w:rsid w:val="00753D43"/>
  </w:style>
  <w:style w:type="paragraph" w:customStyle="1" w:styleId="97E6A86F21194F488E42B5F7BF27CF3A">
    <w:name w:val="97E6A86F21194F488E42B5F7BF27CF3A"/>
    <w:rsid w:val="00753D43"/>
  </w:style>
  <w:style w:type="paragraph" w:customStyle="1" w:styleId="A6DDB764434942789F6796D61B07625B">
    <w:name w:val="A6DDB764434942789F6796D61B07625B"/>
    <w:rsid w:val="00753D43"/>
  </w:style>
  <w:style w:type="paragraph" w:customStyle="1" w:styleId="69900AE9A2B64AF6AA23EB5B6237594B">
    <w:name w:val="69900AE9A2B64AF6AA23EB5B6237594B"/>
    <w:rsid w:val="00753D43"/>
  </w:style>
  <w:style w:type="paragraph" w:customStyle="1" w:styleId="345781CF3EE242FFA09934EAF52C72CE">
    <w:name w:val="345781CF3EE242FFA09934EAF52C72CE"/>
    <w:rsid w:val="00753D43"/>
  </w:style>
  <w:style w:type="paragraph" w:customStyle="1" w:styleId="CFF5CCE57F1740F4A66C1DCB0418E401">
    <w:name w:val="CFF5CCE57F1740F4A66C1DCB0418E401"/>
    <w:rsid w:val="00753D43"/>
  </w:style>
  <w:style w:type="paragraph" w:customStyle="1" w:styleId="FD5852FA6774477193FCCD5EB249ED65">
    <w:name w:val="FD5852FA6774477193FCCD5EB249ED65"/>
    <w:rsid w:val="00753D43"/>
  </w:style>
  <w:style w:type="paragraph" w:customStyle="1" w:styleId="D74ECAC245984860AF3BB73F90B3EDC6">
    <w:name w:val="D74ECAC245984860AF3BB73F90B3EDC6"/>
    <w:rsid w:val="00753D43"/>
  </w:style>
  <w:style w:type="paragraph" w:customStyle="1" w:styleId="7B8D091CF5F74587BE9C3B5E0C6BEF3C">
    <w:name w:val="7B8D091CF5F74587BE9C3B5E0C6BEF3C"/>
    <w:rsid w:val="00753D43"/>
  </w:style>
  <w:style w:type="paragraph" w:customStyle="1" w:styleId="6300A12ED3244A0E9DAFCA2847988E67">
    <w:name w:val="6300A12ED3244A0E9DAFCA2847988E67"/>
    <w:rsid w:val="00753D43"/>
  </w:style>
  <w:style w:type="paragraph" w:customStyle="1" w:styleId="46582797923A47D3A9A6328FF215DAA0">
    <w:name w:val="46582797923A47D3A9A6328FF215DAA0"/>
    <w:rsid w:val="00753D43"/>
  </w:style>
  <w:style w:type="paragraph" w:customStyle="1" w:styleId="D4EBF2B7374746FDB8870651CAE4DC00">
    <w:name w:val="D4EBF2B7374746FDB8870651CAE4DC00"/>
    <w:rsid w:val="00753D43"/>
  </w:style>
  <w:style w:type="paragraph" w:customStyle="1" w:styleId="C587AEE101DD47518837C89C6FBC1A26">
    <w:name w:val="C587AEE101DD47518837C89C6FBC1A26"/>
    <w:rsid w:val="00753D43"/>
  </w:style>
  <w:style w:type="paragraph" w:customStyle="1" w:styleId="1D5CBC78807E4CE3A7CF974E48C0176B">
    <w:name w:val="1D5CBC78807E4CE3A7CF974E48C0176B"/>
    <w:rsid w:val="00753D43"/>
  </w:style>
  <w:style w:type="paragraph" w:customStyle="1" w:styleId="B7ED116B9A8B419F9403A6C2DFAB9D5F">
    <w:name w:val="B7ED116B9A8B419F9403A6C2DFAB9D5F"/>
    <w:rsid w:val="00753D43"/>
  </w:style>
  <w:style w:type="paragraph" w:customStyle="1" w:styleId="6FA6F8C70EC148F4B9E518C298D73CBD">
    <w:name w:val="6FA6F8C70EC148F4B9E518C298D73CBD"/>
    <w:rsid w:val="00753D43"/>
  </w:style>
  <w:style w:type="paragraph" w:customStyle="1" w:styleId="2A28C319F6EF46C4AF15AB69CB8309F8">
    <w:name w:val="2A28C319F6EF46C4AF15AB69CB8309F8"/>
    <w:rsid w:val="00753D43"/>
  </w:style>
  <w:style w:type="paragraph" w:customStyle="1" w:styleId="7DE8F3EF8FB94962A95D09B3D7F6328C">
    <w:name w:val="7DE8F3EF8FB94962A95D09B3D7F6328C"/>
    <w:rsid w:val="00753D43"/>
  </w:style>
  <w:style w:type="paragraph" w:customStyle="1" w:styleId="B2F6194A4CB442269E9AE552EB919802">
    <w:name w:val="B2F6194A4CB442269E9AE552EB919802"/>
    <w:rsid w:val="00753D43"/>
  </w:style>
  <w:style w:type="paragraph" w:customStyle="1" w:styleId="A5C78FB765BB4BF881003B64126F2F08">
    <w:name w:val="A5C78FB765BB4BF881003B64126F2F08"/>
    <w:rsid w:val="00753D43"/>
  </w:style>
  <w:style w:type="paragraph" w:customStyle="1" w:styleId="293D923D336E43A187156A16A0A8658F">
    <w:name w:val="293D923D336E43A187156A16A0A8658F"/>
    <w:rsid w:val="00753D43"/>
  </w:style>
  <w:style w:type="paragraph" w:customStyle="1" w:styleId="0A63A5021D834A8C863EBCC4897583E1">
    <w:name w:val="0A63A5021D834A8C863EBCC4897583E1"/>
    <w:rsid w:val="00753D43"/>
  </w:style>
  <w:style w:type="paragraph" w:customStyle="1" w:styleId="A642ACE44F424C809E1FA69B1BE366BB">
    <w:name w:val="A642ACE44F424C809E1FA69B1BE366BB"/>
    <w:rsid w:val="00753D43"/>
  </w:style>
  <w:style w:type="paragraph" w:customStyle="1" w:styleId="C49E138ED1EB4AB9BEFC5C2C4CC8D399">
    <w:name w:val="C49E138ED1EB4AB9BEFC5C2C4CC8D399"/>
    <w:rsid w:val="00753D43"/>
  </w:style>
  <w:style w:type="paragraph" w:customStyle="1" w:styleId="B8DC1F55E0744565BAFFBAA32EEBB0A5">
    <w:name w:val="B8DC1F55E0744565BAFFBAA32EEBB0A5"/>
    <w:rsid w:val="00753D43"/>
  </w:style>
  <w:style w:type="paragraph" w:customStyle="1" w:styleId="9DEAD384694D4EA0B16AFBE64AB7EFCA">
    <w:name w:val="9DEAD384694D4EA0B16AFBE64AB7EFCA"/>
    <w:rsid w:val="00753D43"/>
  </w:style>
  <w:style w:type="paragraph" w:customStyle="1" w:styleId="837C086618B546B7AA7333920739CA8A">
    <w:name w:val="837C086618B546B7AA7333920739CA8A"/>
    <w:rsid w:val="00753D43"/>
  </w:style>
  <w:style w:type="paragraph" w:customStyle="1" w:styleId="065BBA0097F54CA5B5DA175DCB2DB5D4">
    <w:name w:val="065BBA0097F54CA5B5DA175DCB2DB5D4"/>
    <w:rsid w:val="00753D43"/>
  </w:style>
  <w:style w:type="paragraph" w:customStyle="1" w:styleId="CF826EC90D204CA98B252D344C9BC6F3">
    <w:name w:val="CF826EC90D204CA98B252D344C9BC6F3"/>
    <w:rsid w:val="00753D43"/>
  </w:style>
  <w:style w:type="paragraph" w:customStyle="1" w:styleId="314D46C1FF8342D28099686837FF6811">
    <w:name w:val="314D46C1FF8342D28099686837FF6811"/>
    <w:rsid w:val="00753D43"/>
  </w:style>
  <w:style w:type="paragraph" w:customStyle="1" w:styleId="61B47F1E7919480BAA90457A180D95EE">
    <w:name w:val="61B47F1E7919480BAA90457A180D95EE"/>
    <w:rsid w:val="00753D43"/>
  </w:style>
  <w:style w:type="paragraph" w:customStyle="1" w:styleId="2576928262EC4F928C31A9D9A9B90FAA">
    <w:name w:val="2576928262EC4F928C31A9D9A9B90FAA"/>
    <w:rsid w:val="00753D43"/>
  </w:style>
  <w:style w:type="paragraph" w:customStyle="1" w:styleId="19855F83F7AA4F7EB4B426643D81079E">
    <w:name w:val="19855F83F7AA4F7EB4B426643D81079E"/>
    <w:rsid w:val="00753D43"/>
  </w:style>
  <w:style w:type="paragraph" w:customStyle="1" w:styleId="2791372D4AC2429C91B3813A2A8481A2">
    <w:name w:val="2791372D4AC2429C91B3813A2A8481A2"/>
    <w:rsid w:val="00753D43"/>
  </w:style>
  <w:style w:type="paragraph" w:customStyle="1" w:styleId="ABB8D119FAB34D099AB75D6816D4158F">
    <w:name w:val="ABB8D119FAB34D099AB75D6816D4158F"/>
    <w:rsid w:val="00753D43"/>
  </w:style>
  <w:style w:type="paragraph" w:customStyle="1" w:styleId="6C7BFFFBACAB431E8835B861EFE958E5">
    <w:name w:val="6C7BFFFBACAB431E8835B861EFE958E5"/>
    <w:rsid w:val="00983CAA"/>
  </w:style>
  <w:style w:type="paragraph" w:customStyle="1" w:styleId="90D92A3CF330468B99251CF2CFF9A9EF">
    <w:name w:val="90D92A3CF330468B99251CF2CFF9A9EF"/>
    <w:rsid w:val="00983CAA"/>
  </w:style>
  <w:style w:type="paragraph" w:customStyle="1" w:styleId="8F18744D447341CAAA23955249906133">
    <w:name w:val="8F18744D447341CAAA23955249906133"/>
    <w:rsid w:val="00983CAA"/>
  </w:style>
  <w:style w:type="paragraph" w:customStyle="1" w:styleId="58F7090D44D2464EBD2BB9830A573682">
    <w:name w:val="58F7090D44D2464EBD2BB9830A573682"/>
    <w:rsid w:val="005E197A"/>
  </w:style>
  <w:style w:type="paragraph" w:customStyle="1" w:styleId="7B45C6DC8CD74F988A7FF6F4993E7704">
    <w:name w:val="7B45C6DC8CD74F988A7FF6F4993E7704"/>
    <w:rsid w:val="005E197A"/>
  </w:style>
  <w:style w:type="paragraph" w:customStyle="1" w:styleId="D37A4ED3CB0442869344A07E48695371">
    <w:name w:val="D37A4ED3CB0442869344A07E48695371"/>
    <w:rsid w:val="005E197A"/>
  </w:style>
  <w:style w:type="paragraph" w:customStyle="1" w:styleId="BDF75F66DD1C45F7A92449D92A509B2C">
    <w:name w:val="BDF75F66DD1C45F7A92449D92A509B2C"/>
    <w:rsid w:val="005E197A"/>
  </w:style>
  <w:style w:type="paragraph" w:customStyle="1" w:styleId="3FCBA5A2FC65412E8294A4E6AC95DE35">
    <w:name w:val="3FCBA5A2FC65412E8294A4E6AC95DE35"/>
    <w:rsid w:val="005E197A"/>
  </w:style>
  <w:style w:type="paragraph" w:customStyle="1" w:styleId="494F6001C5C14C208A8B338B79C9F4E6">
    <w:name w:val="494F6001C5C14C208A8B338B79C9F4E6"/>
    <w:rsid w:val="005E197A"/>
  </w:style>
  <w:style w:type="paragraph" w:customStyle="1" w:styleId="2B6F606A421D46D9A44F9929A526CD4B">
    <w:name w:val="2B6F606A421D46D9A44F9929A526CD4B"/>
    <w:rsid w:val="005E197A"/>
  </w:style>
  <w:style w:type="paragraph" w:customStyle="1" w:styleId="7041CD92A4874C1692B25C693BFF9E5F">
    <w:name w:val="7041CD92A4874C1692B25C693BFF9E5F"/>
    <w:rsid w:val="005E197A"/>
  </w:style>
  <w:style w:type="paragraph" w:customStyle="1" w:styleId="613EFDCB4A234BF3B57663667F91FA47">
    <w:name w:val="613EFDCB4A234BF3B57663667F91FA47"/>
    <w:rsid w:val="005E197A"/>
  </w:style>
  <w:style w:type="paragraph" w:customStyle="1" w:styleId="7BAE487F144D4313B7AFD1A283C8E710">
    <w:name w:val="7BAE487F144D4313B7AFD1A283C8E710"/>
    <w:rsid w:val="005E197A"/>
  </w:style>
  <w:style w:type="paragraph" w:customStyle="1" w:styleId="BBAC44033DDA4080B5206AD5B0F3C816">
    <w:name w:val="BBAC44033DDA4080B5206AD5B0F3C816"/>
    <w:rsid w:val="005E197A"/>
  </w:style>
  <w:style w:type="paragraph" w:customStyle="1" w:styleId="D136A4DC0811414584490FC13383CC12">
    <w:name w:val="D136A4DC0811414584490FC13383CC12"/>
    <w:rsid w:val="005E197A"/>
  </w:style>
  <w:style w:type="paragraph" w:customStyle="1" w:styleId="0F70CE54F85641488856872D919819E7">
    <w:name w:val="0F70CE54F85641488856872D919819E7"/>
    <w:rsid w:val="005E197A"/>
  </w:style>
  <w:style w:type="paragraph" w:customStyle="1" w:styleId="C6199119C81B49B8AC51EC01FD0F8487">
    <w:name w:val="C6199119C81B49B8AC51EC01FD0F8487"/>
    <w:rsid w:val="005E197A"/>
  </w:style>
  <w:style w:type="paragraph" w:customStyle="1" w:styleId="EE92C612F6E34854BC3334F4C17FB530">
    <w:name w:val="EE92C612F6E34854BC3334F4C17FB530"/>
    <w:rsid w:val="005E197A"/>
  </w:style>
  <w:style w:type="paragraph" w:customStyle="1" w:styleId="FD94E4E8004F42BEB4DB1E05FE7A9783">
    <w:name w:val="FD94E4E8004F42BEB4DB1E05FE7A9783"/>
    <w:rsid w:val="005E197A"/>
  </w:style>
  <w:style w:type="paragraph" w:customStyle="1" w:styleId="9F14ED58E4A3440594B53CBD00C46A95">
    <w:name w:val="9F14ED58E4A3440594B53CBD00C46A95"/>
    <w:rsid w:val="005E197A"/>
  </w:style>
  <w:style w:type="paragraph" w:customStyle="1" w:styleId="5B2528F392004DB2AFD95704B01B404C">
    <w:name w:val="5B2528F392004DB2AFD95704B01B404C"/>
    <w:rsid w:val="005E197A"/>
  </w:style>
  <w:style w:type="paragraph" w:customStyle="1" w:styleId="604F2D4D53364CD2A97B5101287F9A96">
    <w:name w:val="604F2D4D53364CD2A97B5101287F9A96"/>
    <w:rsid w:val="005E197A"/>
  </w:style>
  <w:style w:type="paragraph" w:customStyle="1" w:styleId="7998513A50CD43659512C0BA8102915A">
    <w:name w:val="7998513A50CD43659512C0BA8102915A"/>
    <w:rsid w:val="005E197A"/>
  </w:style>
  <w:style w:type="paragraph" w:customStyle="1" w:styleId="FB189601F9524B428AEC825FEFA7ABD8">
    <w:name w:val="FB189601F9524B428AEC825FEFA7ABD8"/>
    <w:rsid w:val="005E197A"/>
  </w:style>
  <w:style w:type="paragraph" w:customStyle="1" w:styleId="BA14F17234174B4AA3B3E42BDDB6B838">
    <w:name w:val="BA14F17234174B4AA3B3E42BDDB6B838"/>
    <w:rsid w:val="005E197A"/>
  </w:style>
  <w:style w:type="paragraph" w:customStyle="1" w:styleId="81C96E338B3A4C99A268AFE9172154E3">
    <w:name w:val="81C96E338B3A4C99A268AFE9172154E3"/>
    <w:rsid w:val="005E197A"/>
  </w:style>
  <w:style w:type="paragraph" w:customStyle="1" w:styleId="8B124B702F3B44E68D6975C4B50CE90D">
    <w:name w:val="8B124B702F3B44E68D6975C4B50CE90D"/>
    <w:rsid w:val="005E197A"/>
  </w:style>
  <w:style w:type="paragraph" w:customStyle="1" w:styleId="92D92A9543724D3BBCF86F8E175E7BC9">
    <w:name w:val="92D92A9543724D3BBCF86F8E175E7BC9"/>
    <w:rsid w:val="005E197A"/>
  </w:style>
  <w:style w:type="paragraph" w:customStyle="1" w:styleId="57869BAAC81A4AE58706174FBF92B8CD">
    <w:name w:val="57869BAAC81A4AE58706174FBF92B8CD"/>
    <w:rsid w:val="005E197A"/>
  </w:style>
  <w:style w:type="paragraph" w:customStyle="1" w:styleId="3004885175A544D0B7D35489E60EBEB7">
    <w:name w:val="3004885175A544D0B7D35489E60EBEB7"/>
    <w:rsid w:val="005E197A"/>
  </w:style>
  <w:style w:type="paragraph" w:customStyle="1" w:styleId="DCEB19292B724513A37A1DF85A0D1DA1">
    <w:name w:val="DCEB19292B724513A37A1DF85A0D1DA1"/>
    <w:rsid w:val="005E197A"/>
  </w:style>
  <w:style w:type="paragraph" w:customStyle="1" w:styleId="3E6BB191B721431782D9827084AEBDEF">
    <w:name w:val="3E6BB191B721431782D9827084AEBDEF"/>
    <w:rsid w:val="005E197A"/>
  </w:style>
  <w:style w:type="paragraph" w:customStyle="1" w:styleId="9EC6888986504279A31C35AC92F6F342">
    <w:name w:val="9EC6888986504279A31C35AC92F6F342"/>
    <w:rsid w:val="005E197A"/>
  </w:style>
  <w:style w:type="paragraph" w:customStyle="1" w:styleId="51EC179932F64FA38DC7BA29869B2FF4">
    <w:name w:val="51EC179932F64FA38DC7BA29869B2FF4"/>
    <w:rsid w:val="005E197A"/>
  </w:style>
  <w:style w:type="paragraph" w:customStyle="1" w:styleId="CDAE485B20B546FEA57EFCCD2CC0B22A">
    <w:name w:val="CDAE485B20B546FEA57EFCCD2CC0B22A"/>
    <w:rsid w:val="005E197A"/>
  </w:style>
  <w:style w:type="paragraph" w:customStyle="1" w:styleId="8890D19C65BF491F967E27BAF1DCE20F">
    <w:name w:val="8890D19C65BF491F967E27BAF1DCE20F"/>
    <w:rsid w:val="005E197A"/>
  </w:style>
  <w:style w:type="paragraph" w:customStyle="1" w:styleId="14B1D335C7E64076A95F6B025A918D6B">
    <w:name w:val="14B1D335C7E64076A95F6B025A918D6B"/>
    <w:rsid w:val="005E197A"/>
  </w:style>
  <w:style w:type="paragraph" w:customStyle="1" w:styleId="D7BBA8EC5F4940F787BD269B46745DC3">
    <w:name w:val="D7BBA8EC5F4940F787BD269B46745DC3"/>
    <w:rsid w:val="005E197A"/>
  </w:style>
  <w:style w:type="paragraph" w:customStyle="1" w:styleId="0344E92AB4A54D77A7E7578BB398168A">
    <w:name w:val="0344E92AB4A54D77A7E7578BB398168A"/>
    <w:rsid w:val="005E197A"/>
  </w:style>
  <w:style w:type="paragraph" w:customStyle="1" w:styleId="67D65964468B46C0A8846555B2D61A4F">
    <w:name w:val="67D65964468B46C0A8846555B2D61A4F"/>
    <w:rsid w:val="005E197A"/>
  </w:style>
  <w:style w:type="paragraph" w:customStyle="1" w:styleId="77F2AF7CA2134B9183B6F1F2C6297A7B">
    <w:name w:val="77F2AF7CA2134B9183B6F1F2C6297A7B"/>
    <w:rsid w:val="005E197A"/>
  </w:style>
  <w:style w:type="paragraph" w:customStyle="1" w:styleId="D341D69A315443719269D2C4496A3825">
    <w:name w:val="D341D69A315443719269D2C4496A3825"/>
    <w:rsid w:val="005E197A"/>
  </w:style>
  <w:style w:type="paragraph" w:customStyle="1" w:styleId="6AC3914974FD4F5DBB09182C9FEDDDFC">
    <w:name w:val="6AC3914974FD4F5DBB09182C9FEDDDFC"/>
    <w:rsid w:val="005E197A"/>
  </w:style>
  <w:style w:type="paragraph" w:customStyle="1" w:styleId="F26D0220FC8B43EC8A6506373BDEB614">
    <w:name w:val="F26D0220FC8B43EC8A6506373BDEB614"/>
    <w:rsid w:val="005E197A"/>
  </w:style>
  <w:style w:type="paragraph" w:customStyle="1" w:styleId="206886A6E02C438B9D56122B53A6A87E">
    <w:name w:val="206886A6E02C438B9D56122B53A6A87E"/>
    <w:rsid w:val="005E197A"/>
  </w:style>
  <w:style w:type="paragraph" w:customStyle="1" w:styleId="46F15058A97B46A5A92B8C993B6AC2A7">
    <w:name w:val="46F15058A97B46A5A92B8C993B6AC2A7"/>
    <w:rsid w:val="005E197A"/>
  </w:style>
  <w:style w:type="paragraph" w:customStyle="1" w:styleId="677E58C761244ABD80979A9F189D9DB0">
    <w:name w:val="677E58C761244ABD80979A9F189D9DB0"/>
    <w:rsid w:val="005E197A"/>
  </w:style>
  <w:style w:type="paragraph" w:customStyle="1" w:styleId="F2F1E5342B554AAD8A95D0C734079487">
    <w:name w:val="F2F1E5342B554AAD8A95D0C734079487"/>
    <w:rsid w:val="005E197A"/>
  </w:style>
  <w:style w:type="paragraph" w:customStyle="1" w:styleId="9D576A543C3F41E4A11CB02B5EF6D8AE">
    <w:name w:val="9D576A543C3F41E4A11CB02B5EF6D8AE"/>
    <w:rsid w:val="005E197A"/>
  </w:style>
  <w:style w:type="paragraph" w:customStyle="1" w:styleId="5A16D20062AF43B08CA6F05BF7EB0F2E">
    <w:name w:val="5A16D20062AF43B08CA6F05BF7EB0F2E"/>
    <w:rsid w:val="005E197A"/>
  </w:style>
  <w:style w:type="paragraph" w:customStyle="1" w:styleId="28559787E49B489B85A781862EB7DE2F">
    <w:name w:val="28559787E49B489B85A781862EB7DE2F"/>
    <w:rsid w:val="005E197A"/>
  </w:style>
  <w:style w:type="paragraph" w:customStyle="1" w:styleId="4F9CA29F7DD14AE2BD6F2C758503D4CA">
    <w:name w:val="4F9CA29F7DD14AE2BD6F2C758503D4CA"/>
    <w:rsid w:val="005E197A"/>
  </w:style>
  <w:style w:type="paragraph" w:customStyle="1" w:styleId="7628B2CE669D499AAC897D4734998310">
    <w:name w:val="7628B2CE669D499AAC897D4734998310"/>
    <w:rsid w:val="005E197A"/>
  </w:style>
  <w:style w:type="paragraph" w:customStyle="1" w:styleId="04FFBBF5164C4552975EABCA111DEBCE">
    <w:name w:val="04FFBBF5164C4552975EABCA111DEBCE"/>
    <w:rsid w:val="005E197A"/>
  </w:style>
  <w:style w:type="paragraph" w:customStyle="1" w:styleId="1572F956E955443BB92D137855867423">
    <w:name w:val="1572F956E955443BB92D137855867423"/>
    <w:rsid w:val="005E197A"/>
  </w:style>
  <w:style w:type="paragraph" w:customStyle="1" w:styleId="F6B27C73F69E4F93ADDA0A0659EAC608">
    <w:name w:val="F6B27C73F69E4F93ADDA0A0659EAC608"/>
    <w:rsid w:val="005E197A"/>
  </w:style>
  <w:style w:type="paragraph" w:customStyle="1" w:styleId="F3E19FF540864C9D82EB3DE69C83ADBE">
    <w:name w:val="F3E19FF540864C9D82EB3DE69C83ADBE"/>
    <w:rsid w:val="005E197A"/>
  </w:style>
  <w:style w:type="paragraph" w:customStyle="1" w:styleId="D6E9D2A0434647D6AD71D3C1CEBA4098">
    <w:name w:val="D6E9D2A0434647D6AD71D3C1CEBA4098"/>
    <w:rsid w:val="005E197A"/>
  </w:style>
  <w:style w:type="paragraph" w:customStyle="1" w:styleId="F012348685C642E18B04D8AEB8374C8F">
    <w:name w:val="F012348685C642E18B04D8AEB8374C8F"/>
    <w:rsid w:val="005E197A"/>
  </w:style>
  <w:style w:type="paragraph" w:customStyle="1" w:styleId="A5EE0B6D8F61472FAC260640DA42D379">
    <w:name w:val="A5EE0B6D8F61472FAC260640DA42D379"/>
    <w:rsid w:val="005E197A"/>
  </w:style>
  <w:style w:type="paragraph" w:customStyle="1" w:styleId="9B69F8E2AE964DE7AB4D6093349C7C2E">
    <w:name w:val="9B69F8E2AE964DE7AB4D6093349C7C2E"/>
    <w:rsid w:val="005E197A"/>
  </w:style>
  <w:style w:type="paragraph" w:customStyle="1" w:styleId="95B431D51EF248DC8CEC8B1D997A9400">
    <w:name w:val="95B431D51EF248DC8CEC8B1D997A9400"/>
    <w:rsid w:val="005E197A"/>
  </w:style>
  <w:style w:type="paragraph" w:customStyle="1" w:styleId="F2844D04B2CB43B99C28EE5682FB50BD">
    <w:name w:val="F2844D04B2CB43B99C28EE5682FB50BD"/>
    <w:rsid w:val="005E197A"/>
  </w:style>
  <w:style w:type="paragraph" w:customStyle="1" w:styleId="77FA0F10E14B4D1A89DE26F960C5E810">
    <w:name w:val="77FA0F10E14B4D1A89DE26F960C5E810"/>
    <w:rsid w:val="005E197A"/>
  </w:style>
  <w:style w:type="paragraph" w:customStyle="1" w:styleId="E4B1316CAC294435B2728576C552F124">
    <w:name w:val="E4B1316CAC294435B2728576C552F124"/>
    <w:rsid w:val="005E197A"/>
  </w:style>
  <w:style w:type="paragraph" w:customStyle="1" w:styleId="E836955B69744AAE83BC40022DDE1013">
    <w:name w:val="E836955B69744AAE83BC40022DDE1013"/>
    <w:rsid w:val="005E197A"/>
  </w:style>
  <w:style w:type="paragraph" w:customStyle="1" w:styleId="6C52BB7757AD403B920B3613C5B0F60A">
    <w:name w:val="6C52BB7757AD403B920B3613C5B0F60A"/>
    <w:rsid w:val="005E197A"/>
  </w:style>
  <w:style w:type="paragraph" w:customStyle="1" w:styleId="981ABA2863F843648DEBC415070AAC55">
    <w:name w:val="981ABA2863F843648DEBC415070AAC55"/>
    <w:rsid w:val="005E197A"/>
  </w:style>
  <w:style w:type="paragraph" w:customStyle="1" w:styleId="0C681ABE471C4ECD92D7C1935D7A5C19">
    <w:name w:val="0C681ABE471C4ECD92D7C1935D7A5C19"/>
    <w:rsid w:val="005E197A"/>
  </w:style>
  <w:style w:type="paragraph" w:customStyle="1" w:styleId="D9888FA3BE964EA0817EC6B9B9D35050">
    <w:name w:val="D9888FA3BE964EA0817EC6B9B9D35050"/>
    <w:rsid w:val="005E197A"/>
  </w:style>
  <w:style w:type="paragraph" w:customStyle="1" w:styleId="76E5550E8C3F49B3B1E617E4FAF10E0A">
    <w:name w:val="76E5550E8C3F49B3B1E617E4FAF10E0A"/>
    <w:rsid w:val="005E197A"/>
  </w:style>
  <w:style w:type="paragraph" w:customStyle="1" w:styleId="3D14F90198E54BD4B554143351CA58AA">
    <w:name w:val="3D14F90198E54BD4B554143351CA58AA"/>
    <w:rsid w:val="005E197A"/>
  </w:style>
  <w:style w:type="paragraph" w:customStyle="1" w:styleId="38086595FC094F868481867B3585ACA1">
    <w:name w:val="38086595FC094F868481867B3585ACA1"/>
    <w:rsid w:val="005E19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aufZAQ_neu">
      <a:dk1>
        <a:srgbClr val="003D84"/>
      </a:dk1>
      <a:lt1>
        <a:srgbClr val="D9E3E8"/>
      </a:lt1>
      <a:dk2>
        <a:srgbClr val="BCCF00"/>
      </a:dk2>
      <a:lt2>
        <a:srgbClr val="5FB564"/>
      </a:lt2>
      <a:accent1>
        <a:srgbClr val="4961A0"/>
      </a:accent1>
      <a:accent2>
        <a:srgbClr val="CFDA5C"/>
      </a:accent2>
      <a:accent3>
        <a:srgbClr val="848EBE"/>
      </a:accent3>
      <a:accent4>
        <a:srgbClr val="DEE69B"/>
      </a:accent4>
      <a:accent5>
        <a:srgbClr val="EFF4F7"/>
      </a:accent5>
      <a:accent6>
        <a:srgbClr val="FFFFFF"/>
      </a:accent6>
      <a:hlink>
        <a:srgbClr val="003D84"/>
      </a:hlink>
      <a:folHlink>
        <a:srgbClr val="595959"/>
      </a:folHlink>
    </a:clrScheme>
    <a:fontScheme name="aufZAQ_schrift">
      <a:majorFont>
        <a:latin typeface="Atkinson Hyperlegible Next Medi"/>
        <a:ea typeface=""/>
        <a:cs typeface=""/>
      </a:majorFont>
      <a:minorFont>
        <a:latin typeface="Atkinson Hyperlegible Next Ligh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aufZAQ-wordvorlage.dotm</Template>
  <TotalTime>0</TotalTime>
  <Pages>6</Pages>
  <Words>1130</Words>
  <Characters>7119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Wolfgang Rauter</dc:creator>
  <cp:keywords/>
  <dc:description/>
  <cp:lastModifiedBy>Wolfgang Rauter</cp:lastModifiedBy>
  <cp:revision>3</cp:revision>
  <dcterms:created xsi:type="dcterms:W3CDTF">2026-04-22T13:47:00Z</dcterms:created>
  <dcterms:modified xsi:type="dcterms:W3CDTF">2026-04-22T13:48:00Z</dcterms:modified>
</cp:coreProperties>
</file>